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C42BA" w14:textId="4314DF6B" w:rsidR="000273D4" w:rsidRDefault="00AE10B6" w:rsidP="00E0070B">
      <w:pPr>
        <w:rPr>
          <w:rFonts w:cstheme="minorHAnsi"/>
          <w:noProof/>
          <w:color w:val="002060"/>
          <w:sz w:val="52"/>
          <w:szCs w:val="52"/>
        </w:rPr>
      </w:pPr>
      <w:bookmarkStart w:id="0" w:name="_Hlk99008585"/>
      <w:bookmarkEnd w:id="0"/>
      <w:r>
        <w:rPr>
          <w:rFonts w:cstheme="minorHAnsi"/>
          <w:noProof/>
          <w:color w:val="002060"/>
          <w:sz w:val="52"/>
          <w:szCs w:val="52"/>
        </w:rPr>
        <w:t xml:space="preserve"> </w:t>
      </w:r>
    </w:p>
    <w:p w14:paraId="5527445D" w14:textId="17062570" w:rsidR="005460F1" w:rsidRDefault="005460F1" w:rsidP="00E0070B">
      <w:pPr>
        <w:rPr>
          <w:rFonts w:cstheme="minorHAnsi"/>
          <w:noProof/>
          <w:color w:val="002060"/>
          <w:sz w:val="52"/>
          <w:szCs w:val="52"/>
        </w:rPr>
      </w:pPr>
    </w:p>
    <w:p w14:paraId="61D6F9F9" w14:textId="23CC9B1B" w:rsidR="00D46164" w:rsidRDefault="00D46164" w:rsidP="00E0070B">
      <w:pPr>
        <w:rPr>
          <w:rFonts w:cstheme="minorHAnsi"/>
          <w:noProof/>
          <w:color w:val="002060"/>
          <w:sz w:val="52"/>
          <w:szCs w:val="52"/>
        </w:rPr>
      </w:pPr>
    </w:p>
    <w:p w14:paraId="7B671387" w14:textId="77777777" w:rsidR="00D46164" w:rsidRDefault="00D46164" w:rsidP="00E0070B">
      <w:pPr>
        <w:rPr>
          <w:rFonts w:cstheme="minorHAnsi"/>
          <w:noProof/>
          <w:color w:val="002060"/>
          <w:sz w:val="52"/>
          <w:szCs w:val="52"/>
        </w:rPr>
      </w:pPr>
    </w:p>
    <w:p w14:paraId="14C52C0D" w14:textId="75CF4DD8" w:rsidR="00B76465" w:rsidRPr="000E58BD" w:rsidRDefault="00D46164" w:rsidP="00D46164">
      <w:pPr>
        <w:tabs>
          <w:tab w:val="left" w:pos="5784"/>
        </w:tabs>
        <w:jc w:val="left"/>
      </w:pPr>
      <w:r w:rsidRPr="00D46164">
        <w:rPr>
          <w:noProof/>
          <w:lang w:eastAsia="de-DE"/>
        </w:rPr>
        <w:drawing>
          <wp:inline distT="0" distB="0" distL="0" distR="0" wp14:anchorId="76CCBE48" wp14:editId="0392B07A">
            <wp:extent cx="5760720" cy="1910955"/>
            <wp:effectExtent l="0" t="0" r="0" b="0"/>
            <wp:docPr id="8" name="Grafik 8" descr="C:\Users\boehm01\Desktop\Screenshots\ATT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ehm01\Desktop\Screenshots\ATT00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465">
        <w:rPr>
          <w:noProof/>
          <w:lang w:eastAsia="de-DE"/>
        </w:rPr>
        <mc:AlternateContent>
          <mc:Choice Requires="wps">
            <w:drawing>
              <wp:inline distT="0" distB="0" distL="0" distR="0" wp14:anchorId="468E8AF4" wp14:editId="1E900A4C">
                <wp:extent cx="5471795" cy="635"/>
                <wp:effectExtent l="9525" t="9525" r="14605" b="9525"/>
                <wp:docPr id="61" name="Gerader Verbinder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1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37CC05" id="Gerader Verbinder 6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30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" strokecolor="#002060" strokeweight="1pt">
                <v:stroke joinstyle="miter"/>
                <w10:anchorlock/>
              </v:line>
            </w:pict>
          </mc:Fallback>
        </mc:AlternateContent>
      </w:r>
    </w:p>
    <w:p w14:paraId="26BC958A" w14:textId="3B573300" w:rsidR="00B76465" w:rsidRDefault="00B76465" w:rsidP="008E0E03">
      <w:pPr>
        <w:jc w:val="center"/>
        <w:rPr>
          <w:rStyle w:val="Hyperlink"/>
          <w:rFonts w:cstheme="minorHAnsi"/>
          <w:sz w:val="52"/>
          <w:szCs w:val="52"/>
        </w:rPr>
      </w:pPr>
      <w:r w:rsidRPr="007565A2">
        <w:rPr>
          <w:rFonts w:cstheme="minorHAnsi"/>
          <w:color w:val="002060"/>
          <w:sz w:val="52"/>
          <w:szCs w:val="52"/>
        </w:rPr>
        <w:t>Klickanleitung</w:t>
      </w:r>
      <w:r w:rsidR="00C22318" w:rsidRPr="007565A2">
        <w:rPr>
          <w:rFonts w:cstheme="minorHAnsi"/>
          <w:color w:val="002060"/>
          <w:sz w:val="52"/>
          <w:szCs w:val="52"/>
        </w:rPr>
        <w:t xml:space="preserve"> </w:t>
      </w:r>
      <w:r w:rsidR="008E0E03">
        <w:rPr>
          <w:rFonts w:cstheme="minorHAnsi"/>
          <w:color w:val="002060"/>
          <w:sz w:val="52"/>
          <w:szCs w:val="52"/>
        </w:rPr>
        <w:t>zur Erstellung eines</w:t>
      </w:r>
      <w:r w:rsidR="008E0E03">
        <w:rPr>
          <w:rFonts w:cstheme="minorHAnsi"/>
          <w:color w:val="002060"/>
          <w:sz w:val="52"/>
          <w:szCs w:val="52"/>
        </w:rPr>
        <w:br/>
      </w:r>
      <w:hyperlink r:id="rId12" w:history="1">
        <w:r w:rsidR="00187515">
          <w:rPr>
            <w:rStyle w:val="Hyperlink"/>
            <w:rFonts w:cstheme="minorHAnsi"/>
            <w:sz w:val="52"/>
            <w:szCs w:val="52"/>
          </w:rPr>
          <w:t>Online-An</w:t>
        </w:r>
        <w:r w:rsidR="00187515">
          <w:rPr>
            <w:rStyle w:val="Hyperlink"/>
            <w:rFonts w:cstheme="minorHAnsi"/>
            <w:sz w:val="52"/>
            <w:szCs w:val="52"/>
          </w:rPr>
          <w:t>t</w:t>
        </w:r>
        <w:r w:rsidR="00187515">
          <w:rPr>
            <w:rStyle w:val="Hyperlink"/>
            <w:rFonts w:cstheme="minorHAnsi"/>
            <w:sz w:val="52"/>
            <w:szCs w:val="52"/>
          </w:rPr>
          <w:t>rags</w:t>
        </w:r>
      </w:hyperlink>
    </w:p>
    <w:p w14:paraId="69141D8B" w14:textId="204EBC6C" w:rsidR="00A812A2" w:rsidRPr="007565A2" w:rsidRDefault="00A812A2" w:rsidP="00A812A2">
      <w:pPr>
        <w:jc w:val="center"/>
        <w:rPr>
          <w:rFonts w:cstheme="minorHAnsi"/>
          <w:color w:val="002060"/>
          <w:sz w:val="52"/>
          <w:szCs w:val="52"/>
        </w:rPr>
      </w:pPr>
      <w:r>
        <w:rPr>
          <w:rFonts w:cstheme="minorHAnsi"/>
          <w:color w:val="002060"/>
          <w:sz w:val="52"/>
          <w:szCs w:val="52"/>
        </w:rPr>
        <w:t>f</w:t>
      </w:r>
      <w:r w:rsidRPr="00A812A2">
        <w:rPr>
          <w:rFonts w:cstheme="minorHAnsi"/>
          <w:color w:val="002060"/>
          <w:sz w:val="52"/>
          <w:szCs w:val="52"/>
        </w:rPr>
        <w:t xml:space="preserve">ür </w:t>
      </w:r>
      <w:r>
        <w:rPr>
          <w:rFonts w:cstheme="minorHAnsi"/>
          <w:color w:val="002060"/>
          <w:sz w:val="52"/>
          <w:szCs w:val="52"/>
        </w:rPr>
        <w:t>KIM NRW</w:t>
      </w:r>
    </w:p>
    <w:p w14:paraId="462AB066" w14:textId="40B5F255" w:rsidR="00B76465" w:rsidRDefault="00B76465" w:rsidP="00B76465">
      <w:pPr>
        <w:rPr>
          <w:color w:val="002060"/>
          <w:sz w:val="56"/>
          <w:szCs w:val="56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822432179"/>
        <w:docPartObj>
          <w:docPartGallery w:val="Table of Contents"/>
          <w:docPartUnique/>
        </w:docPartObj>
      </w:sdtPr>
      <w:sdtEndPr/>
      <w:sdtContent>
        <w:p w14:paraId="4D14769C" w14:textId="1857484E" w:rsidR="0081200B" w:rsidRDefault="0081200B" w:rsidP="000C44AE">
          <w:pPr>
            <w:pStyle w:val="Inhaltsverzeichnisberschrift"/>
            <w:numPr>
              <w:ilvl w:val="0"/>
              <w:numId w:val="0"/>
            </w:numPr>
            <w:ind w:left="432"/>
          </w:pPr>
          <w:r>
            <w:t>Inhaltsverzeichnis</w:t>
          </w:r>
        </w:p>
        <w:p w14:paraId="0429BA70" w14:textId="5E33904E" w:rsidR="00734BA7" w:rsidRDefault="0081200B">
          <w:pPr>
            <w:pStyle w:val="Verzeichnis1"/>
            <w:tabs>
              <w:tab w:val="left" w:pos="440"/>
            </w:tabs>
            <w:rPr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907755" w:history="1">
            <w:r w:rsidR="00734BA7" w:rsidRPr="00A55649">
              <w:rPr>
                <w:rStyle w:val="Hyperlink"/>
                <w:noProof/>
              </w:rPr>
              <w:t>1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Anmeldung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_Toc184907755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3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4FE1FC7B" w14:textId="1347F3DA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56" w:history="1">
            <w:r w:rsidR="00734BA7" w:rsidRPr="00A55649">
              <w:rPr>
                <w:rStyle w:val="Hyperlink"/>
                <w:noProof/>
              </w:rPr>
              <w:t>1.1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Anmeldung / Registrierung im Fachverfahren „integration.web“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_Toc184907756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3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2B9FD174" w14:textId="49295EBD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57" w:history="1">
            <w:r w:rsidR="00734BA7" w:rsidRPr="00A55649">
              <w:rPr>
                <w:rStyle w:val="Hyperlink"/>
                <w:noProof/>
              </w:rPr>
              <w:t>1.2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Aufbau des Fördernehmercockpit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_Toc184907757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4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2D330FA8" w14:textId="32139A78" w:rsidR="00734BA7" w:rsidRDefault="00584F0E">
          <w:pPr>
            <w:pStyle w:val="Verzeichnis1"/>
            <w:tabs>
              <w:tab w:val="left" w:pos="440"/>
            </w:tabs>
            <w:rPr>
              <w:noProof/>
              <w:lang w:eastAsia="de-DE"/>
            </w:rPr>
          </w:pPr>
          <w:hyperlink w:anchor="_Toc184907758" w:history="1">
            <w:r w:rsidR="00734BA7" w:rsidRPr="00A55649">
              <w:rPr>
                <w:rStyle w:val="Hyperlink"/>
                <w:noProof/>
              </w:rPr>
              <w:t>2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Anlegen eines Online-Antrags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_Toc184907758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5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1AEC6292" w14:textId="36475E8D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59" w:history="1">
            <w:r w:rsidR="00734BA7" w:rsidRPr="00A55649">
              <w:rPr>
                <w:rStyle w:val="Hyperlink"/>
                <w:noProof/>
              </w:rPr>
              <w:t>2.1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Auswahl des Förderprogramms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_Toc184907759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5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798E39E7" w14:textId="733D674A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0" w:history="1">
            <w:r w:rsidR="00734BA7" w:rsidRPr="00A55649">
              <w:rPr>
                <w:rStyle w:val="Hyperlink"/>
                <w:noProof/>
              </w:rPr>
              <w:t>2.2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Möglichkeit zur Übertragung von Daten in den Online-Antrag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_Toc184907760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5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60503BF7" w14:textId="2FA955AC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1" w:history="1">
            <w:r w:rsidR="00734BA7" w:rsidRPr="00A55649">
              <w:rPr>
                <w:rStyle w:val="Hyperlink"/>
                <w:noProof/>
              </w:rPr>
              <w:t>2.3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Antragsteller:in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_Toc184907761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6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0119660D" w14:textId="0B6E632B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2" w:history="1">
            <w:r w:rsidR="00734BA7" w:rsidRPr="00A55649">
              <w:rPr>
                <w:rStyle w:val="Hyperlink"/>
                <w:noProof/>
              </w:rPr>
              <w:t>2.4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Vertretungsberechtigte Person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_Toc184907762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7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466CA2BD" w14:textId="1F45913F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3" w:history="1">
            <w:r w:rsidR="00734BA7" w:rsidRPr="00A55649">
              <w:rPr>
                <w:rStyle w:val="Hyperlink"/>
                <w:noProof/>
              </w:rPr>
              <w:t>2.5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Ansprechpartner:in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_Toc184907763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7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50AC1855" w14:textId="569F3222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4" w:history="1">
            <w:r w:rsidR="00734BA7" w:rsidRPr="00A55649">
              <w:rPr>
                <w:rStyle w:val="Hyperlink"/>
                <w:noProof/>
              </w:rPr>
              <w:t>2.6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Angaben zur Maßnahme / zum Vorhaben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_Toc184907764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7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752E5ADA" w14:textId="761696D2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5" w:history="1">
            <w:r w:rsidR="00734BA7" w:rsidRPr="00A55649">
              <w:rPr>
                <w:rStyle w:val="Hyperlink"/>
                <w:noProof/>
              </w:rPr>
              <w:t>2.7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Finanzierungsplan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_Toc184907765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8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0E606591" w14:textId="5FDC50C3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6" w:history="1">
            <w:r w:rsidR="00734BA7" w:rsidRPr="00A55649">
              <w:rPr>
                <w:rStyle w:val="Hyperlink"/>
                <w:noProof/>
              </w:rPr>
              <w:t>2.8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Weitere Angaben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_Toc184907766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9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232535A2" w14:textId="5487CEFA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7" w:history="1">
            <w:r w:rsidR="00734BA7" w:rsidRPr="00A55649">
              <w:rPr>
                <w:rStyle w:val="Hyperlink"/>
                <w:noProof/>
              </w:rPr>
              <w:t>2.9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Erklärungen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_Toc184907767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10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6587460A" w14:textId="46B961F0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8" w:history="1">
            <w:r w:rsidR="00734BA7" w:rsidRPr="00A55649">
              <w:rPr>
                <w:rStyle w:val="Hyperlink"/>
                <w:noProof/>
              </w:rPr>
              <w:t>2.10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Dokumentenupload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_Toc184907768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10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1196E4B2" w14:textId="7FF3DD73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69" w:history="1">
            <w:r w:rsidR="00734BA7" w:rsidRPr="00A55649">
              <w:rPr>
                <w:rStyle w:val="Hyperlink"/>
                <w:noProof/>
              </w:rPr>
              <w:t>2.11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Freigabe des Antrags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_Toc184907769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11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64D04C31" w14:textId="560A1D7F" w:rsidR="00734BA7" w:rsidRDefault="00584F0E">
          <w:pPr>
            <w:pStyle w:val="Verzeichnis2"/>
            <w:rPr>
              <w:noProof/>
              <w:lang w:eastAsia="de-DE"/>
            </w:rPr>
          </w:pPr>
          <w:hyperlink w:anchor="_Toc184907770" w:history="1">
            <w:r w:rsidR="00734BA7" w:rsidRPr="00A55649">
              <w:rPr>
                <w:rStyle w:val="Hyperlink"/>
                <w:noProof/>
              </w:rPr>
              <w:t>2.12</w:t>
            </w:r>
            <w:r w:rsidR="00734BA7">
              <w:rPr>
                <w:noProof/>
                <w:lang w:eastAsia="de-DE"/>
              </w:rPr>
              <w:tab/>
            </w:r>
            <w:r w:rsidR="00734BA7" w:rsidRPr="00A55649">
              <w:rPr>
                <w:rStyle w:val="Hyperlink"/>
                <w:noProof/>
              </w:rPr>
              <w:t>Bestätigungs-E-Mail zur erfolgreichen Freigabe</w:t>
            </w:r>
            <w:r w:rsidR="00734BA7">
              <w:rPr>
                <w:noProof/>
                <w:webHidden/>
              </w:rPr>
              <w:tab/>
            </w:r>
            <w:r w:rsidR="00734BA7">
              <w:rPr>
                <w:noProof/>
                <w:webHidden/>
              </w:rPr>
              <w:fldChar w:fldCharType="begin"/>
            </w:r>
            <w:r w:rsidR="00734BA7">
              <w:rPr>
                <w:noProof/>
                <w:webHidden/>
              </w:rPr>
              <w:instrText xml:space="preserve"> PAGEREF _Toc184907770 \h </w:instrText>
            </w:r>
            <w:r w:rsidR="00734BA7">
              <w:rPr>
                <w:noProof/>
                <w:webHidden/>
              </w:rPr>
            </w:r>
            <w:r w:rsidR="00734BA7">
              <w:rPr>
                <w:noProof/>
                <w:webHidden/>
              </w:rPr>
              <w:fldChar w:fldCharType="separate"/>
            </w:r>
            <w:r w:rsidR="004C4174">
              <w:rPr>
                <w:noProof/>
                <w:webHidden/>
              </w:rPr>
              <w:t>11</w:t>
            </w:r>
            <w:r w:rsidR="00734BA7">
              <w:rPr>
                <w:noProof/>
                <w:webHidden/>
              </w:rPr>
              <w:fldChar w:fldCharType="end"/>
            </w:r>
          </w:hyperlink>
        </w:p>
        <w:p w14:paraId="25171C5F" w14:textId="73BE2D7C" w:rsidR="0081200B" w:rsidRDefault="0081200B">
          <w:r>
            <w:rPr>
              <w:b/>
              <w:bCs/>
            </w:rPr>
            <w:fldChar w:fldCharType="end"/>
          </w:r>
        </w:p>
      </w:sdtContent>
    </w:sdt>
    <w:p w14:paraId="46F8240C" w14:textId="77777777" w:rsidR="0081200B" w:rsidRDefault="0081200B" w:rsidP="00816EA7">
      <w:pPr>
        <w:jc w:val="left"/>
        <w:rPr>
          <w:rStyle w:val="Formatvorlage1Zchn"/>
        </w:rPr>
      </w:pPr>
    </w:p>
    <w:p w14:paraId="46403A9C" w14:textId="689D83E5" w:rsidR="00635A88" w:rsidRDefault="008027EE" w:rsidP="008027EE">
      <w:pPr>
        <w:pStyle w:val="berschrift1"/>
      </w:pPr>
      <w:bookmarkStart w:id="1" w:name="_Toc184907755"/>
      <w:r>
        <w:t>Anmeldung</w:t>
      </w:r>
      <w:bookmarkEnd w:id="1"/>
    </w:p>
    <w:p w14:paraId="1AAFB3C5" w14:textId="5E6014E7" w:rsidR="00D72301" w:rsidRDefault="006509AA" w:rsidP="00D72301">
      <w:pPr>
        <w:pStyle w:val="berschrift2"/>
      </w:pPr>
      <w:bookmarkStart w:id="2" w:name="_Toc184907756"/>
      <w:r>
        <w:t>Anmeldung / Registrierung im Fachverfahren „integration.web“</w:t>
      </w:r>
      <w:bookmarkEnd w:id="2"/>
    </w:p>
    <w:p w14:paraId="09C6E9AE" w14:textId="5516F76A" w:rsidR="00997013" w:rsidRDefault="005E35A5" w:rsidP="005E35A5">
      <w:pPr>
        <w:rPr>
          <w:sz w:val="24"/>
          <w:szCs w:val="24"/>
        </w:rPr>
      </w:pPr>
      <w:r w:rsidRPr="00B43025">
        <w:rPr>
          <w:sz w:val="24"/>
          <w:szCs w:val="24"/>
        </w:rPr>
        <w:t>Der Online-</w:t>
      </w:r>
      <w:r w:rsidR="00053F1E">
        <w:rPr>
          <w:sz w:val="24"/>
          <w:szCs w:val="24"/>
        </w:rPr>
        <w:t>Antrag</w:t>
      </w:r>
      <w:r w:rsidRPr="00B43025">
        <w:rPr>
          <w:sz w:val="24"/>
          <w:szCs w:val="24"/>
        </w:rPr>
        <w:t xml:space="preserve"> wird </w:t>
      </w:r>
      <w:r w:rsidR="00B035DC">
        <w:rPr>
          <w:sz w:val="24"/>
          <w:szCs w:val="24"/>
        </w:rPr>
        <w:t>im</w:t>
      </w:r>
      <w:r w:rsidR="006509AA">
        <w:rPr>
          <w:sz w:val="24"/>
          <w:szCs w:val="24"/>
        </w:rPr>
        <w:t xml:space="preserve"> Fachverfahren</w:t>
      </w:r>
      <w:r w:rsidRPr="00B43025">
        <w:rPr>
          <w:sz w:val="24"/>
          <w:szCs w:val="24"/>
        </w:rPr>
        <w:t xml:space="preserve"> </w:t>
      </w:r>
      <w:r w:rsidR="00A812A2" w:rsidRPr="00A812A2">
        <w:rPr>
          <w:sz w:val="24"/>
          <w:szCs w:val="24"/>
        </w:rPr>
        <w:t>integration.web</w:t>
      </w:r>
      <w:r w:rsidRPr="00B43025">
        <w:rPr>
          <w:sz w:val="24"/>
          <w:szCs w:val="24"/>
        </w:rPr>
        <w:t xml:space="preserve"> </w:t>
      </w:r>
      <w:r w:rsidR="00AF11B2">
        <w:rPr>
          <w:sz w:val="24"/>
          <w:szCs w:val="24"/>
        </w:rPr>
        <w:t>gestellt</w:t>
      </w:r>
      <w:r w:rsidRPr="00B43025">
        <w:rPr>
          <w:sz w:val="24"/>
          <w:szCs w:val="24"/>
        </w:rPr>
        <w:t xml:space="preserve">. </w:t>
      </w:r>
      <w:r w:rsidR="006509AA">
        <w:rPr>
          <w:sz w:val="24"/>
          <w:szCs w:val="24"/>
        </w:rPr>
        <w:t xml:space="preserve">Nutzen Sie diesen </w:t>
      </w:r>
      <w:hyperlink r:id="rId13" w:history="1">
        <w:r w:rsidR="006509AA" w:rsidRPr="00DB0FFE">
          <w:rPr>
            <w:rStyle w:val="Hyperlink"/>
            <w:sz w:val="24"/>
            <w:szCs w:val="24"/>
          </w:rPr>
          <w:t>Link</w:t>
        </w:r>
      </w:hyperlink>
      <w:r w:rsidR="006509AA">
        <w:rPr>
          <w:sz w:val="24"/>
          <w:szCs w:val="24"/>
        </w:rPr>
        <w:t>, um zur Startseite zu gelangen. Anschließend</w:t>
      </w:r>
      <w:r w:rsidR="00E56365" w:rsidRPr="00E56365">
        <w:rPr>
          <w:sz w:val="24"/>
          <w:szCs w:val="24"/>
        </w:rPr>
        <w:t xml:space="preserve"> ist</w:t>
      </w:r>
      <w:r w:rsidR="006509AA">
        <w:rPr>
          <w:sz w:val="24"/>
          <w:szCs w:val="24"/>
        </w:rPr>
        <w:t xml:space="preserve"> es</w:t>
      </w:r>
      <w:r w:rsidR="00E56365" w:rsidRPr="00E56365">
        <w:rPr>
          <w:sz w:val="24"/>
          <w:szCs w:val="24"/>
        </w:rPr>
        <w:t xml:space="preserve"> erforderlich, dass Sie sich im Portal anmelden bzw. registrieren.</w:t>
      </w:r>
      <w:r w:rsidR="006509AA">
        <w:rPr>
          <w:sz w:val="24"/>
          <w:szCs w:val="24"/>
        </w:rPr>
        <w:t xml:space="preserve"> Dazu wählen Sie auf der Startseite den mittleren Bereich „Für Kommunen“ aus. </w:t>
      </w:r>
    </w:p>
    <w:p w14:paraId="2EE25D8E" w14:textId="21B07105" w:rsidR="006509AA" w:rsidRDefault="00BF55EB" w:rsidP="006509AA">
      <w:pPr>
        <w:keepNext/>
      </w:pPr>
      <w:r>
        <w:rPr>
          <w:noProof/>
          <w:lang w:eastAsia="de-DE"/>
        </w:rPr>
        <w:drawing>
          <wp:inline distT="0" distB="0" distL="0" distR="0" wp14:anchorId="68C33CAF" wp14:editId="56B966FA">
            <wp:extent cx="5760720" cy="19596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A407" w14:textId="7AC0BD25" w:rsidR="006509AA" w:rsidRDefault="006509AA" w:rsidP="006509AA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4C4174">
        <w:rPr>
          <w:noProof/>
        </w:rPr>
        <w:t>1</w:t>
      </w:r>
      <w:r>
        <w:fldChar w:fldCharType="end"/>
      </w:r>
      <w:r>
        <w:t>: Startseite integration.web</w:t>
      </w:r>
    </w:p>
    <w:p w14:paraId="00743A16" w14:textId="7B49C7F1" w:rsidR="006509AA" w:rsidRDefault="006509AA" w:rsidP="006509AA">
      <w:r>
        <w:t xml:space="preserve">Im Anschluss gelangen Sie zur Anmeldemaske. Falls Sie bisher nicht registriert sind, können Sie sich auf dieser Seite auch registrieren. </w:t>
      </w:r>
      <w:r w:rsidRPr="006509AA">
        <w:t>Sollten Sie Ihr Passwort vergessen haben, können Sie dieses über die „Passwort vergessen“-Funktion neu vergeben.</w:t>
      </w:r>
    </w:p>
    <w:p w14:paraId="610ECD95" w14:textId="77777777" w:rsidR="006509AA" w:rsidRDefault="006509AA" w:rsidP="006509AA">
      <w:pPr>
        <w:keepNext/>
      </w:pPr>
      <w:r>
        <w:rPr>
          <w:noProof/>
          <w:lang w:eastAsia="de-DE"/>
        </w:rPr>
        <w:drawing>
          <wp:inline distT="0" distB="0" distL="0" distR="0" wp14:anchorId="444225C1" wp14:editId="0BFBEDD0">
            <wp:extent cx="5761355" cy="2609215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497FA" w14:textId="6ADC05EC" w:rsidR="006509AA" w:rsidRPr="006509AA" w:rsidRDefault="006509AA" w:rsidP="006509AA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4C4174">
        <w:rPr>
          <w:noProof/>
        </w:rPr>
        <w:t>2</w:t>
      </w:r>
      <w:r>
        <w:fldChar w:fldCharType="end"/>
      </w:r>
      <w:r>
        <w:t>: Anmeldemaske integration.web</w:t>
      </w:r>
    </w:p>
    <w:p w14:paraId="5B0A3AF6" w14:textId="7E2A5A2A" w:rsidR="00B02C78" w:rsidRDefault="00B02C78" w:rsidP="000E1B44">
      <w:pPr>
        <w:keepNext/>
        <w:jc w:val="center"/>
      </w:pPr>
    </w:p>
    <w:p w14:paraId="08D041F4" w14:textId="108D2E85" w:rsidR="00540A96" w:rsidRDefault="00540A96">
      <w:pPr>
        <w:jc w:val="left"/>
      </w:pPr>
      <w:r>
        <w:br w:type="page"/>
      </w:r>
    </w:p>
    <w:p w14:paraId="261B7661" w14:textId="4394651E" w:rsidR="0096725E" w:rsidRDefault="0096725E" w:rsidP="0096725E">
      <w:pPr>
        <w:pStyle w:val="berschrift2"/>
      </w:pPr>
      <w:bookmarkStart w:id="3" w:name="_Toc184907757"/>
      <w:r>
        <w:lastRenderedPageBreak/>
        <w:t>Aufbau de</w:t>
      </w:r>
      <w:r w:rsidR="002E3AE5">
        <w:t>s Fördernehmercockpit</w:t>
      </w:r>
      <w:bookmarkEnd w:id="3"/>
    </w:p>
    <w:p w14:paraId="3C10602A" w14:textId="7768EA36" w:rsidR="00E339F5" w:rsidRDefault="002E3AE5" w:rsidP="00CA6529">
      <w:pPr>
        <w:rPr>
          <w:sz w:val="24"/>
          <w:szCs w:val="24"/>
        </w:rPr>
      </w:pPr>
      <w:r>
        <w:rPr>
          <w:sz w:val="24"/>
          <w:szCs w:val="24"/>
        </w:rPr>
        <w:t>Im Fördernehmercockpit</w:t>
      </w:r>
      <w:r w:rsidR="00F87C8E" w:rsidRPr="00F87C8E">
        <w:rPr>
          <w:sz w:val="24"/>
          <w:szCs w:val="24"/>
        </w:rPr>
        <w:t xml:space="preserve"> haben Sie die Möglichkeit, einen neuen Antrag zu stellen oder Ihre bisher ei</w:t>
      </w:r>
      <w:r w:rsidR="00FB399B">
        <w:rPr>
          <w:sz w:val="24"/>
          <w:szCs w:val="24"/>
        </w:rPr>
        <w:t>ngereichten Anträge einzusehen.</w:t>
      </w:r>
    </w:p>
    <w:p w14:paraId="0FEA37D6" w14:textId="3ABE2C1B" w:rsidR="00061F86" w:rsidRDefault="00061F86" w:rsidP="00CA6529">
      <w:pPr>
        <w:rPr>
          <w:sz w:val="24"/>
          <w:szCs w:val="24"/>
        </w:rPr>
      </w:pPr>
      <w:r>
        <w:rPr>
          <w:sz w:val="24"/>
          <w:szCs w:val="24"/>
        </w:rPr>
        <w:t xml:space="preserve">Im Abschnitt „Aktuelle Informationen“ finden Sie relevante Hinweise für </w:t>
      </w:r>
      <w:r w:rsidR="00724628">
        <w:rPr>
          <w:sz w:val="24"/>
          <w:szCs w:val="24"/>
        </w:rPr>
        <w:t>die</w:t>
      </w:r>
      <w:r>
        <w:rPr>
          <w:sz w:val="24"/>
          <w:szCs w:val="24"/>
        </w:rPr>
        <w:t xml:space="preserve"> </w:t>
      </w:r>
      <w:r w:rsidR="009356E2">
        <w:rPr>
          <w:sz w:val="24"/>
          <w:szCs w:val="24"/>
        </w:rPr>
        <w:t>Antrag</w:t>
      </w:r>
      <w:r>
        <w:rPr>
          <w:sz w:val="24"/>
          <w:szCs w:val="24"/>
        </w:rPr>
        <w:t>stellung</w:t>
      </w:r>
      <w:r w:rsidR="00A62BC0">
        <w:rPr>
          <w:sz w:val="24"/>
          <w:szCs w:val="24"/>
        </w:rPr>
        <w:t xml:space="preserve">. Bitte beachten Sie diese beim </w:t>
      </w:r>
      <w:r w:rsidR="007175EA">
        <w:rPr>
          <w:sz w:val="24"/>
          <w:szCs w:val="24"/>
        </w:rPr>
        <w:t>E</w:t>
      </w:r>
      <w:r w:rsidR="00A62BC0">
        <w:rPr>
          <w:sz w:val="24"/>
          <w:szCs w:val="24"/>
        </w:rPr>
        <w:t>rstellen Ihres Online-Antrags.</w:t>
      </w:r>
    </w:p>
    <w:p w14:paraId="32FA1E99" w14:textId="7616C3ED" w:rsidR="00061F86" w:rsidRDefault="007C6BC3" w:rsidP="007C6BC3">
      <w:r>
        <w:rPr>
          <w:noProof/>
          <w:sz w:val="24"/>
          <w:szCs w:val="24"/>
          <w:lang w:eastAsia="de-DE"/>
        </w:rPr>
        <mc:AlternateContent>
          <mc:Choice Requires="wpi">
            <w:drawing>
              <wp:anchor distT="0" distB="0" distL="114300" distR="114300" simplePos="0" relativeHeight="251669527" behindDoc="0" locked="0" layoutInCell="1" allowOverlap="1" wp14:anchorId="459042B1" wp14:editId="6F491B0E">
                <wp:simplePos x="0" y="0"/>
                <wp:positionH relativeFrom="column">
                  <wp:posOffset>2303917</wp:posOffset>
                </wp:positionH>
                <wp:positionV relativeFrom="paragraph">
                  <wp:posOffset>2332</wp:posOffset>
                </wp:positionV>
                <wp:extent cx="360" cy="360"/>
                <wp:effectExtent l="38100" t="38100" r="57150" b="57150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E278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8" o:spid="_x0000_s1026" type="#_x0000_t75" style="position:absolute;margin-left:180.7pt;margin-top:-.5pt;width:1.45pt;height:1.45pt;z-index:251669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">
                <v:imagedata r:id="rId19" o:title=""/>
              </v:shape>
            </w:pict>
          </mc:Fallback>
        </mc:AlternateContent>
      </w:r>
      <w:r w:rsidR="007A419F" w:rsidRPr="007A419F">
        <w:rPr>
          <w:noProof/>
          <w:lang w:eastAsia="de-DE"/>
        </w:rPr>
        <w:drawing>
          <wp:inline distT="0" distB="0" distL="0" distR="0" wp14:anchorId="328E5259" wp14:editId="37C207F4">
            <wp:extent cx="5760720" cy="2417445"/>
            <wp:effectExtent l="38100" t="38100" r="87630" b="97155"/>
            <wp:docPr id="1" name="Grafik 1" descr="Startseite für Antragsstellende und der Bereich &quot;Aktuelle Information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tartseite für Antragsstellende und der Bereich &quot;Aktuelle Informationen&quo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7A1431" w14:textId="67A7C3B1" w:rsidR="001D03AC" w:rsidRDefault="009E6779" w:rsidP="00061F86">
      <w:pPr>
        <w:keepNext/>
        <w:jc w:val="center"/>
      </w:pPr>
      <w:r w:rsidRPr="009E6779">
        <w:rPr>
          <w:noProof/>
          <w:lang w:eastAsia="de-DE"/>
        </w:rPr>
        <w:drawing>
          <wp:inline distT="0" distB="0" distL="0" distR="0" wp14:anchorId="2A0B51D1" wp14:editId="18768996">
            <wp:extent cx="5760720" cy="529590"/>
            <wp:effectExtent l="38100" t="38100" r="87630" b="99060"/>
            <wp:docPr id="9" name="Grafik 9" descr="Startseite für Antragsstellende und der Bereich &quot;Aktuelle Information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Startseite für Antragsstellende und der Bereich &quot;Aktuelle Informationen&quo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7AF64" w14:textId="610B8CDD" w:rsidR="00D53A7D" w:rsidRDefault="00061F86" w:rsidP="00061F86">
      <w:pPr>
        <w:pStyle w:val="Beschriftung"/>
        <w:jc w:val="center"/>
        <w:rPr>
          <w:sz w:val="20"/>
          <w:szCs w:val="20"/>
        </w:rPr>
      </w:pPr>
      <w:r w:rsidRPr="002278C5">
        <w:rPr>
          <w:sz w:val="20"/>
          <w:szCs w:val="20"/>
        </w:rPr>
        <w:t xml:space="preserve">Abbildung </w:t>
      </w:r>
      <w:r w:rsidR="002E3AE5">
        <w:rPr>
          <w:sz w:val="20"/>
          <w:szCs w:val="20"/>
        </w:rPr>
        <w:t>3: Fördernehmercockpit</w:t>
      </w:r>
      <w:r w:rsidRPr="002278C5">
        <w:rPr>
          <w:sz w:val="20"/>
          <w:szCs w:val="20"/>
        </w:rPr>
        <w:t xml:space="preserve"> </w:t>
      </w:r>
      <w:r w:rsidR="00163EAD">
        <w:rPr>
          <w:sz w:val="20"/>
          <w:szCs w:val="20"/>
        </w:rPr>
        <w:t xml:space="preserve">für </w:t>
      </w:r>
      <w:r w:rsidR="009356E2">
        <w:rPr>
          <w:sz w:val="20"/>
          <w:szCs w:val="20"/>
        </w:rPr>
        <w:t>Antrag</w:t>
      </w:r>
      <w:r w:rsidR="00163EAD">
        <w:rPr>
          <w:sz w:val="20"/>
          <w:szCs w:val="20"/>
        </w:rPr>
        <w:t>stellende</w:t>
      </w:r>
      <w:r w:rsidR="00384253">
        <w:rPr>
          <w:sz w:val="20"/>
          <w:szCs w:val="20"/>
        </w:rPr>
        <w:t xml:space="preserve"> und Bereich „Aktuelle Informationen“</w:t>
      </w:r>
    </w:p>
    <w:p w14:paraId="1C9A4D37" w14:textId="66C353DB" w:rsidR="001D03AC" w:rsidRPr="001D03AC" w:rsidRDefault="001D03AC" w:rsidP="001D03AC"/>
    <w:p w14:paraId="295CE8B8" w14:textId="4332C8B8" w:rsidR="00EA7999" w:rsidRDefault="00EA7999" w:rsidP="00EA7999">
      <w:pPr>
        <w:pStyle w:val="berschrift1"/>
      </w:pPr>
      <w:bookmarkStart w:id="4" w:name="_Toc184907758"/>
      <w:r>
        <w:lastRenderedPageBreak/>
        <w:t xml:space="preserve">Anlegen eines </w:t>
      </w:r>
      <w:r w:rsidR="00300CDD">
        <w:t>Online-</w:t>
      </w:r>
      <w:r w:rsidR="009356E2">
        <w:t>Antrags</w:t>
      </w:r>
      <w:bookmarkEnd w:id="4"/>
    </w:p>
    <w:p w14:paraId="242A70A1" w14:textId="7BDED964" w:rsidR="00300CDD" w:rsidRDefault="00300CDD" w:rsidP="00300CDD">
      <w:pPr>
        <w:pStyle w:val="berschrift2"/>
      </w:pPr>
      <w:bookmarkStart w:id="5" w:name="_Toc184907759"/>
      <w:r>
        <w:t>Auswahl des Förderprogramms</w:t>
      </w:r>
      <w:bookmarkEnd w:id="5"/>
    </w:p>
    <w:p w14:paraId="243670C5" w14:textId="6422685F" w:rsidR="00300CDD" w:rsidRDefault="00300CDD" w:rsidP="00300CDD">
      <w:pPr>
        <w:rPr>
          <w:sz w:val="24"/>
          <w:szCs w:val="24"/>
        </w:rPr>
      </w:pPr>
      <w:r w:rsidRPr="00F87C8E">
        <w:rPr>
          <w:sz w:val="24"/>
          <w:szCs w:val="24"/>
        </w:rPr>
        <w:t xml:space="preserve">Zum Erstellen eines </w:t>
      </w:r>
      <w:r>
        <w:rPr>
          <w:sz w:val="24"/>
          <w:szCs w:val="24"/>
        </w:rPr>
        <w:t>Online-</w:t>
      </w:r>
      <w:r w:rsidR="009356E2">
        <w:rPr>
          <w:sz w:val="24"/>
          <w:szCs w:val="24"/>
        </w:rPr>
        <w:t>Antrags</w:t>
      </w:r>
      <w:r w:rsidRPr="00F87C8E">
        <w:rPr>
          <w:sz w:val="24"/>
          <w:szCs w:val="24"/>
        </w:rPr>
        <w:t xml:space="preserve"> klicken Sie </w:t>
      </w:r>
      <w:r>
        <w:rPr>
          <w:sz w:val="24"/>
          <w:szCs w:val="24"/>
        </w:rPr>
        <w:t xml:space="preserve">auf der Startseite </w:t>
      </w:r>
      <w:r w:rsidR="00A949A2">
        <w:rPr>
          <w:sz w:val="24"/>
          <w:szCs w:val="24"/>
        </w:rPr>
        <w:t xml:space="preserve">auf den Button </w:t>
      </w:r>
      <w:r w:rsidR="00632545">
        <w:rPr>
          <w:sz w:val="24"/>
          <w:szCs w:val="24"/>
        </w:rPr>
        <w:t>„</w:t>
      </w:r>
      <w:r>
        <w:rPr>
          <w:sz w:val="24"/>
          <w:szCs w:val="24"/>
        </w:rPr>
        <w:t>Neuen Antrag stellen</w:t>
      </w:r>
      <w:r w:rsidR="00632545">
        <w:rPr>
          <w:sz w:val="24"/>
          <w:szCs w:val="24"/>
        </w:rPr>
        <w:t>“</w:t>
      </w:r>
      <w:r w:rsidR="0085074E">
        <w:rPr>
          <w:sz w:val="24"/>
          <w:szCs w:val="24"/>
        </w:rPr>
        <w:t>.</w:t>
      </w:r>
    </w:p>
    <w:p w14:paraId="40922890" w14:textId="1039BE6D" w:rsidR="00D037D7" w:rsidRDefault="00D037D7" w:rsidP="00300CDD">
      <w:pPr>
        <w:rPr>
          <w:sz w:val="24"/>
          <w:szCs w:val="24"/>
        </w:rPr>
      </w:pPr>
      <w:r>
        <w:rPr>
          <w:sz w:val="24"/>
          <w:szCs w:val="24"/>
        </w:rPr>
        <w:t xml:space="preserve">Wenn Sie Ihre bereits in der Vergangenheit eingereichten Online-Anträge einsehen </w:t>
      </w:r>
      <w:r w:rsidR="00CE05AB">
        <w:rPr>
          <w:sz w:val="24"/>
          <w:szCs w:val="24"/>
        </w:rPr>
        <w:t>möchten</w:t>
      </w:r>
      <w:r>
        <w:rPr>
          <w:sz w:val="24"/>
          <w:szCs w:val="24"/>
        </w:rPr>
        <w:t xml:space="preserve">, </w:t>
      </w:r>
      <w:r w:rsidR="005C50DF">
        <w:rPr>
          <w:sz w:val="24"/>
          <w:szCs w:val="24"/>
        </w:rPr>
        <w:t xml:space="preserve">können Sie diese über den Reiter „Meine Anträge“ </w:t>
      </w:r>
      <w:r w:rsidR="00BD6B4A">
        <w:rPr>
          <w:sz w:val="24"/>
          <w:szCs w:val="24"/>
        </w:rPr>
        <w:t>aufrufen</w:t>
      </w:r>
      <w:r w:rsidR="005C50DF">
        <w:rPr>
          <w:sz w:val="24"/>
          <w:szCs w:val="24"/>
        </w:rPr>
        <w:t xml:space="preserve">. Dort befindet sich ebenfalls eine Weiterleitung </w:t>
      </w:r>
      <w:r w:rsidR="00392805">
        <w:rPr>
          <w:sz w:val="24"/>
          <w:szCs w:val="24"/>
        </w:rPr>
        <w:t>in den Bereich „</w:t>
      </w:r>
      <w:r w:rsidR="007E1FEE">
        <w:rPr>
          <w:sz w:val="24"/>
          <w:szCs w:val="24"/>
        </w:rPr>
        <w:t>Neuen Antrag stellen“</w:t>
      </w:r>
      <w:r w:rsidR="00BB5DF7">
        <w:rPr>
          <w:sz w:val="24"/>
          <w:szCs w:val="24"/>
        </w:rPr>
        <w:t>.</w:t>
      </w:r>
    </w:p>
    <w:p w14:paraId="3598BA71" w14:textId="00966ACD" w:rsidR="006457A8" w:rsidRDefault="000B59E2" w:rsidP="007C243D">
      <w:pPr>
        <w:keepNext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30F3EBD" wp14:editId="182D125E">
                <wp:simplePos x="0" y="0"/>
                <wp:positionH relativeFrom="margin">
                  <wp:posOffset>2546985</wp:posOffset>
                </wp:positionH>
                <wp:positionV relativeFrom="paragraph">
                  <wp:posOffset>2040890</wp:posOffset>
                </wp:positionV>
                <wp:extent cx="443553" cy="191069"/>
                <wp:effectExtent l="19050" t="19050" r="13970" b="38100"/>
                <wp:wrapNone/>
                <wp:docPr id="131" name="Pfeil: nach rechts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3553" cy="191069"/>
                        </a:xfrm>
                        <a:prstGeom prst="rightArrow">
                          <a:avLst/>
                        </a:prstGeom>
                        <a:solidFill>
                          <a:srgbClr val="D6333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404E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31" o:spid="_x0000_s1026" type="#_x0000_t13" alt="&quot;&quot;" style="position:absolute;margin-left:200.55pt;margin-top:160.7pt;width:34.95pt;height:15.05pt;rotation:180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" adj="16948" fillcolor="#d63333" strokecolor="#c00000" strokeweight="1pt">
                <w10:wrap anchorx="margin"/>
              </v:shape>
            </w:pict>
          </mc:Fallback>
        </mc:AlternateContent>
      </w:r>
      <w:r w:rsidR="00F21E2C" w:rsidRPr="00F21E2C">
        <w:rPr>
          <w:noProof/>
          <w:lang w:eastAsia="de-DE"/>
        </w:rPr>
        <w:drawing>
          <wp:inline distT="0" distB="0" distL="0" distR="0" wp14:anchorId="258BF871" wp14:editId="6EE9C555">
            <wp:extent cx="5760000" cy="2226385"/>
            <wp:effectExtent l="38100" t="38100" r="88900" b="97790"/>
            <wp:docPr id="20" name="Grafik 20" descr="Neuen Antrag 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Neuen Antrag stellen"/>
                    <pic:cNvPicPr/>
                  </pic:nvPicPr>
                  <pic:blipFill rotWithShape="1">
                    <a:blip r:embed="rId20"/>
                    <a:srcRect r="-12" b="7880"/>
                    <a:stretch/>
                  </pic:blipFill>
                  <pic:spPr bwMode="auto">
                    <a:xfrm>
                      <a:off x="0" y="0"/>
                      <a:ext cx="5760000" cy="22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BDCE5" w14:textId="34B183D9" w:rsidR="007E1FEE" w:rsidRPr="00BB5DF7" w:rsidRDefault="006457A8" w:rsidP="00BB5DF7">
      <w:pPr>
        <w:pStyle w:val="Beschriftung"/>
        <w:jc w:val="center"/>
        <w:rPr>
          <w:sz w:val="28"/>
          <w:szCs w:val="28"/>
        </w:rPr>
      </w:pPr>
      <w:r w:rsidRPr="002278C5">
        <w:rPr>
          <w:sz w:val="20"/>
          <w:szCs w:val="20"/>
        </w:rPr>
        <w:t xml:space="preserve">Abbildung </w:t>
      </w:r>
      <w:r w:rsidR="002E3AE5">
        <w:rPr>
          <w:sz w:val="20"/>
          <w:szCs w:val="20"/>
        </w:rPr>
        <w:t>4</w:t>
      </w:r>
      <w:r w:rsidRPr="002278C5">
        <w:rPr>
          <w:sz w:val="20"/>
          <w:szCs w:val="20"/>
        </w:rPr>
        <w:t xml:space="preserve">: </w:t>
      </w:r>
      <w:r w:rsidR="00632545">
        <w:rPr>
          <w:sz w:val="20"/>
          <w:szCs w:val="20"/>
        </w:rPr>
        <w:t>„</w:t>
      </w:r>
      <w:r w:rsidRPr="002278C5">
        <w:rPr>
          <w:sz w:val="20"/>
          <w:szCs w:val="20"/>
        </w:rPr>
        <w:t>Neuen Antrag stellen</w:t>
      </w:r>
      <w:r w:rsidR="00632545">
        <w:rPr>
          <w:sz w:val="20"/>
          <w:szCs w:val="20"/>
        </w:rPr>
        <w:t>“</w:t>
      </w:r>
    </w:p>
    <w:p w14:paraId="2EC96FD8" w14:textId="5162E7C6" w:rsidR="002063AE" w:rsidRDefault="00E648CC" w:rsidP="00300CDD">
      <w:pPr>
        <w:rPr>
          <w:sz w:val="24"/>
          <w:szCs w:val="24"/>
        </w:rPr>
      </w:pPr>
      <w:r>
        <w:rPr>
          <w:sz w:val="24"/>
          <w:szCs w:val="24"/>
        </w:rPr>
        <w:t xml:space="preserve">Im Bereich „Auswahl eines Förderprogramms“ </w:t>
      </w:r>
      <w:r w:rsidR="0087639E">
        <w:rPr>
          <w:sz w:val="24"/>
          <w:szCs w:val="24"/>
        </w:rPr>
        <w:t xml:space="preserve">können Sie sich auf den </w:t>
      </w:r>
      <w:r w:rsidR="00BF7C2B">
        <w:rPr>
          <w:sz w:val="24"/>
          <w:szCs w:val="24"/>
        </w:rPr>
        <w:t>nach unten gerichtete</w:t>
      </w:r>
      <w:r w:rsidR="00DA709B">
        <w:rPr>
          <w:sz w:val="24"/>
          <w:szCs w:val="24"/>
        </w:rPr>
        <w:t>n</w:t>
      </w:r>
      <w:r w:rsidR="00BF7C2B">
        <w:rPr>
          <w:sz w:val="24"/>
          <w:szCs w:val="24"/>
        </w:rPr>
        <w:t xml:space="preserve"> Pfeil</w:t>
      </w:r>
      <w:r w:rsidR="0087639E">
        <w:rPr>
          <w:sz w:val="24"/>
          <w:szCs w:val="24"/>
        </w:rPr>
        <w:t xml:space="preserve"> auf der linken Seite weitere Informationen zu</w:t>
      </w:r>
      <w:r w:rsidR="00FB399B">
        <w:rPr>
          <w:sz w:val="24"/>
          <w:szCs w:val="24"/>
        </w:rPr>
        <w:t>m Förderantrag anzeigen lassen.</w:t>
      </w:r>
    </w:p>
    <w:p w14:paraId="724F99B5" w14:textId="77777777" w:rsidR="002063AE" w:rsidRPr="00FB399B" w:rsidRDefault="00FB399B" w:rsidP="00300CDD">
      <w:pPr>
        <w:rPr>
          <w:sz w:val="24"/>
          <w:szCs w:val="24"/>
        </w:rPr>
      </w:pPr>
      <w:r>
        <w:rPr>
          <w:sz w:val="24"/>
          <w:szCs w:val="24"/>
        </w:rPr>
        <w:t>Wählen Sie hier das Förderprogramm „</w:t>
      </w:r>
      <w:r w:rsidR="00FD5414">
        <w:rPr>
          <w:sz w:val="24"/>
          <w:szCs w:val="24"/>
        </w:rPr>
        <w:t>Kommunales Integrationsmanagement NRW</w:t>
      </w:r>
      <w:r>
        <w:rPr>
          <w:sz w:val="24"/>
          <w:szCs w:val="24"/>
        </w:rPr>
        <w:t xml:space="preserve">“ aus und bestätigen Sie die Erstellung des neuen Antrags </w:t>
      </w:r>
      <w:r w:rsidR="00412D1D" w:rsidRPr="00654311">
        <w:rPr>
          <w:sz w:val="24"/>
          <w:szCs w:val="24"/>
        </w:rPr>
        <w:t>mit Klick auf den Button „Neuen Antrag</w:t>
      </w:r>
      <w:r>
        <w:rPr>
          <w:sz w:val="24"/>
          <w:szCs w:val="24"/>
        </w:rPr>
        <w:t xml:space="preserve"> stellen“ auf der rechten Seite.</w:t>
      </w:r>
    </w:p>
    <w:p w14:paraId="3DB1F627" w14:textId="3BF6018F" w:rsidR="00186D87" w:rsidRDefault="00F547AF" w:rsidP="0030759F">
      <w:pPr>
        <w:pStyle w:val="berschrift2"/>
      </w:pPr>
      <w:bookmarkStart w:id="6" w:name="_Toc184907760"/>
      <w:r>
        <w:t xml:space="preserve">Möglichkeit zur Übertragung von Daten </w:t>
      </w:r>
      <w:r w:rsidR="00FE095C">
        <w:t xml:space="preserve">in den </w:t>
      </w:r>
      <w:r w:rsidR="001C79ED">
        <w:t>Online-</w:t>
      </w:r>
      <w:r w:rsidR="009356E2">
        <w:t>Antrag</w:t>
      </w:r>
      <w:bookmarkEnd w:id="6"/>
    </w:p>
    <w:p w14:paraId="4E00AB72" w14:textId="4750938A" w:rsidR="00E366CE" w:rsidRPr="00654311" w:rsidRDefault="004E6867" w:rsidP="00300CDD">
      <w:pPr>
        <w:rPr>
          <w:sz w:val="24"/>
          <w:szCs w:val="24"/>
        </w:rPr>
      </w:pPr>
      <w:r w:rsidRPr="00654311">
        <w:rPr>
          <w:sz w:val="24"/>
          <w:szCs w:val="24"/>
        </w:rPr>
        <w:t xml:space="preserve">Im oberen Teil </w:t>
      </w:r>
      <w:r w:rsidR="00E366CE" w:rsidRPr="00654311">
        <w:rPr>
          <w:sz w:val="24"/>
          <w:szCs w:val="24"/>
        </w:rPr>
        <w:t xml:space="preserve">des </w:t>
      </w:r>
      <w:r w:rsidR="009356E2">
        <w:rPr>
          <w:sz w:val="24"/>
          <w:szCs w:val="24"/>
        </w:rPr>
        <w:t>Antrags</w:t>
      </w:r>
      <w:r w:rsidR="00E366CE" w:rsidRPr="00654311">
        <w:rPr>
          <w:sz w:val="24"/>
          <w:szCs w:val="24"/>
        </w:rPr>
        <w:t xml:space="preserve">formulars befindet sich ein Hinweisfeld, welches Informationen zur </w:t>
      </w:r>
      <w:r w:rsidR="009356E2">
        <w:rPr>
          <w:sz w:val="24"/>
          <w:szCs w:val="24"/>
        </w:rPr>
        <w:t>Antrag</w:t>
      </w:r>
      <w:r w:rsidR="00E366CE" w:rsidRPr="00654311">
        <w:rPr>
          <w:sz w:val="24"/>
          <w:szCs w:val="24"/>
        </w:rPr>
        <w:t xml:space="preserve">stellung beinhaltet. </w:t>
      </w:r>
      <w:r w:rsidR="007056C9">
        <w:rPr>
          <w:sz w:val="24"/>
          <w:szCs w:val="24"/>
        </w:rPr>
        <w:t>Hier sind gegebenenfalls</w:t>
      </w:r>
      <w:r w:rsidR="00644F76">
        <w:rPr>
          <w:sz w:val="24"/>
          <w:szCs w:val="24"/>
        </w:rPr>
        <w:t xml:space="preserve"> Anlagen hinterlegt, welche ausgefüllt und unterschrie</w:t>
      </w:r>
      <w:r w:rsidR="007056C9">
        <w:rPr>
          <w:sz w:val="24"/>
          <w:szCs w:val="24"/>
        </w:rPr>
        <w:t xml:space="preserve">ben dem Antrag beizufügen sind. </w:t>
      </w:r>
    </w:p>
    <w:p w14:paraId="2DF6215D" w14:textId="370CAEC3" w:rsidR="00362189" w:rsidRPr="00654311" w:rsidRDefault="00E366CE" w:rsidP="00300CDD">
      <w:pPr>
        <w:rPr>
          <w:sz w:val="24"/>
          <w:szCs w:val="24"/>
        </w:rPr>
      </w:pPr>
      <w:r w:rsidRPr="00654311">
        <w:rPr>
          <w:sz w:val="24"/>
          <w:szCs w:val="24"/>
        </w:rPr>
        <w:t xml:space="preserve">Zusätzlich besteht die Möglichkeit, </w:t>
      </w:r>
      <w:r w:rsidR="00C31F57" w:rsidRPr="00654311">
        <w:rPr>
          <w:sz w:val="24"/>
          <w:szCs w:val="24"/>
        </w:rPr>
        <w:t xml:space="preserve">im Bereich „Vorbelegung“ </w:t>
      </w:r>
      <w:r w:rsidR="002D576B" w:rsidRPr="00654311">
        <w:rPr>
          <w:sz w:val="24"/>
          <w:szCs w:val="24"/>
        </w:rPr>
        <w:t xml:space="preserve">Daten aus </w:t>
      </w:r>
      <w:r w:rsidR="006F1758">
        <w:rPr>
          <w:sz w:val="24"/>
          <w:szCs w:val="24"/>
        </w:rPr>
        <w:t>vorherigen</w:t>
      </w:r>
      <w:r w:rsidR="002D576B" w:rsidRPr="00654311">
        <w:rPr>
          <w:sz w:val="24"/>
          <w:szCs w:val="24"/>
        </w:rPr>
        <w:t xml:space="preserve"> Anträgen zu übernehmen. Dabei handelt es sich um </w:t>
      </w:r>
      <w:r w:rsidR="00B035DC">
        <w:rPr>
          <w:sz w:val="24"/>
          <w:szCs w:val="24"/>
        </w:rPr>
        <w:t xml:space="preserve">personenbezogene </w:t>
      </w:r>
      <w:r w:rsidR="002D576B" w:rsidRPr="00654311">
        <w:rPr>
          <w:sz w:val="24"/>
          <w:szCs w:val="24"/>
        </w:rPr>
        <w:t xml:space="preserve">Daten wie </w:t>
      </w:r>
      <w:r w:rsidR="00FB399B">
        <w:rPr>
          <w:sz w:val="24"/>
          <w:szCs w:val="24"/>
        </w:rPr>
        <w:t>Name, Kontakt- und Bankdaten.</w:t>
      </w:r>
    </w:p>
    <w:p w14:paraId="4DB84FFE" w14:textId="4CB8E311" w:rsidR="00BF7AAF" w:rsidRPr="00654311" w:rsidRDefault="00BF7AAF" w:rsidP="00300CDD">
      <w:pPr>
        <w:rPr>
          <w:sz w:val="24"/>
          <w:szCs w:val="24"/>
        </w:rPr>
      </w:pPr>
      <w:r w:rsidRPr="00BF7AAF">
        <w:rPr>
          <w:sz w:val="24"/>
          <w:szCs w:val="24"/>
        </w:rPr>
        <w:t xml:space="preserve">Wenn Sie bereits einen Antrag über </w:t>
      </w:r>
      <w:r w:rsidR="00FB399B">
        <w:rPr>
          <w:sz w:val="24"/>
          <w:szCs w:val="24"/>
        </w:rPr>
        <w:t>integration</w:t>
      </w:r>
      <w:r w:rsidRPr="00BF7AAF">
        <w:rPr>
          <w:sz w:val="24"/>
          <w:szCs w:val="24"/>
        </w:rPr>
        <w:t>.</w:t>
      </w:r>
      <w:r w:rsidR="008449D1">
        <w:rPr>
          <w:sz w:val="24"/>
          <w:szCs w:val="24"/>
        </w:rPr>
        <w:t>web</w:t>
      </w:r>
      <w:r w:rsidRPr="00BF7AAF">
        <w:rPr>
          <w:sz w:val="24"/>
          <w:szCs w:val="24"/>
        </w:rPr>
        <w:t xml:space="preserve"> eingereicht haben, können Sie die Daten aus diesem Antrag über das Auswahlmenü für </w:t>
      </w:r>
      <w:r w:rsidR="003E2141">
        <w:rPr>
          <w:sz w:val="24"/>
          <w:szCs w:val="24"/>
        </w:rPr>
        <w:t>I</w:t>
      </w:r>
      <w:r w:rsidRPr="00BF7AAF">
        <w:rPr>
          <w:sz w:val="24"/>
          <w:szCs w:val="24"/>
        </w:rPr>
        <w:t xml:space="preserve">hren neuen Antrag übernehmen. Wählen Sie hierfür im </w:t>
      </w:r>
      <w:r w:rsidR="00067D5C">
        <w:rPr>
          <w:sz w:val="24"/>
          <w:szCs w:val="24"/>
        </w:rPr>
        <w:t>Dropdownmenü</w:t>
      </w:r>
      <w:r w:rsidRPr="00BF7AAF">
        <w:rPr>
          <w:sz w:val="24"/>
          <w:szCs w:val="24"/>
        </w:rPr>
        <w:t xml:space="preserve"> den Antrag aus. Mit einem Klick auf den Button </w:t>
      </w:r>
      <w:r w:rsidR="00632545">
        <w:rPr>
          <w:sz w:val="24"/>
          <w:szCs w:val="24"/>
        </w:rPr>
        <w:t>„</w:t>
      </w:r>
      <w:r w:rsidRPr="00BF7AAF">
        <w:rPr>
          <w:sz w:val="24"/>
          <w:szCs w:val="24"/>
        </w:rPr>
        <w:t>Daten übernehmen</w:t>
      </w:r>
      <w:r w:rsidR="00632545">
        <w:rPr>
          <w:sz w:val="24"/>
          <w:szCs w:val="24"/>
        </w:rPr>
        <w:t>“</w:t>
      </w:r>
      <w:r w:rsidRPr="00BF7AAF">
        <w:rPr>
          <w:sz w:val="24"/>
          <w:szCs w:val="24"/>
        </w:rPr>
        <w:t xml:space="preserve">, übertragen Sie die Daten aus dem ausgewählten Antrag in das </w:t>
      </w:r>
      <w:r w:rsidR="009356E2">
        <w:rPr>
          <w:sz w:val="24"/>
          <w:szCs w:val="24"/>
        </w:rPr>
        <w:t>Antrags</w:t>
      </w:r>
      <w:r w:rsidRPr="00BF7AAF">
        <w:rPr>
          <w:sz w:val="24"/>
          <w:szCs w:val="24"/>
        </w:rPr>
        <w:t>formular.</w:t>
      </w:r>
    </w:p>
    <w:p w14:paraId="003B7C5D" w14:textId="2D7894D2" w:rsidR="00654311" w:rsidRPr="00654311" w:rsidRDefault="00830036" w:rsidP="00300CDD">
      <w:pPr>
        <w:rPr>
          <w:sz w:val="24"/>
          <w:szCs w:val="24"/>
        </w:rPr>
      </w:pPr>
      <w:r>
        <w:rPr>
          <w:sz w:val="24"/>
          <w:szCs w:val="24"/>
        </w:rPr>
        <w:t xml:space="preserve">Sie können </w:t>
      </w:r>
      <w:r w:rsidR="009356E2">
        <w:rPr>
          <w:sz w:val="24"/>
          <w:szCs w:val="24"/>
        </w:rPr>
        <w:t xml:space="preserve">die </w:t>
      </w:r>
      <w:r w:rsidR="00CA6579">
        <w:rPr>
          <w:sz w:val="24"/>
          <w:szCs w:val="24"/>
        </w:rPr>
        <w:t>übernommene</w:t>
      </w:r>
      <w:r w:rsidR="009356E2">
        <w:rPr>
          <w:sz w:val="24"/>
          <w:szCs w:val="24"/>
        </w:rPr>
        <w:t>n</w:t>
      </w:r>
      <w:r w:rsidR="00CA6579">
        <w:rPr>
          <w:sz w:val="24"/>
          <w:szCs w:val="24"/>
        </w:rPr>
        <w:t xml:space="preserve"> Daten in den Fe</w:t>
      </w:r>
      <w:r w:rsidR="00FB399B">
        <w:rPr>
          <w:sz w:val="24"/>
          <w:szCs w:val="24"/>
        </w:rPr>
        <w:t>ldern auch nachträglich verändern.</w:t>
      </w:r>
    </w:p>
    <w:p w14:paraId="55F2E249" w14:textId="7E81CDD1" w:rsidR="00536B15" w:rsidRDefault="00DC10DC" w:rsidP="00536B15">
      <w:pPr>
        <w:keepNext/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F35BE3" wp14:editId="4FB91AFD">
                <wp:simplePos x="0" y="0"/>
                <wp:positionH relativeFrom="column">
                  <wp:posOffset>5683885</wp:posOffset>
                </wp:positionH>
                <wp:positionV relativeFrom="paragraph">
                  <wp:posOffset>1652905</wp:posOffset>
                </wp:positionV>
                <wp:extent cx="443230" cy="190500"/>
                <wp:effectExtent l="19050" t="19050" r="13970" b="38100"/>
                <wp:wrapNone/>
                <wp:docPr id="15" name="Pfeil: nach rechts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3230" cy="190500"/>
                        </a:xfrm>
                        <a:prstGeom prst="rightArrow">
                          <a:avLst/>
                        </a:prstGeom>
                        <a:solidFill>
                          <a:srgbClr val="D6333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A860" id="Pfeil: nach rechts 15" o:spid="_x0000_s1026" type="#_x0000_t13" alt="&quot;&quot;" style="position:absolute;margin-left:447.55pt;margin-top:130.15pt;width:34.9pt;height:15pt;rotation:180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" adj="16958" fillcolor="#d63333" strokecolor="#c00000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B6B743" wp14:editId="54C1C00A">
                <wp:simplePos x="0" y="0"/>
                <wp:positionH relativeFrom="column">
                  <wp:posOffset>5683885</wp:posOffset>
                </wp:positionH>
                <wp:positionV relativeFrom="paragraph">
                  <wp:posOffset>1925955</wp:posOffset>
                </wp:positionV>
                <wp:extent cx="443230" cy="190500"/>
                <wp:effectExtent l="19050" t="19050" r="13970" b="38100"/>
                <wp:wrapNone/>
                <wp:docPr id="17" name="Pfeil: nach rechts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3230" cy="190500"/>
                        </a:xfrm>
                        <a:prstGeom prst="rightArrow">
                          <a:avLst/>
                        </a:prstGeom>
                        <a:solidFill>
                          <a:srgbClr val="D6333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A02F2" id="Pfeil: nach rechts 17" o:spid="_x0000_s1026" type="#_x0000_t13" alt="&quot;&quot;" style="position:absolute;margin-left:447.55pt;margin-top:151.65pt;width:34.9pt;height:15pt;rotation:180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" adj="16958" fillcolor="#d63333" strokecolor="#c00000" strokeweight="1pt"/>
            </w:pict>
          </mc:Fallback>
        </mc:AlternateContent>
      </w:r>
      <w:r w:rsidR="00C31F57">
        <w:rPr>
          <w:noProof/>
          <w:lang w:eastAsia="de-DE"/>
        </w:rPr>
        <w:drawing>
          <wp:inline distT="0" distB="0" distL="0" distR="0" wp14:anchorId="0D27C1EE" wp14:editId="7125F153">
            <wp:extent cx="5760000" cy="2161507"/>
            <wp:effectExtent l="38100" t="38100" r="88900" b="86995"/>
            <wp:docPr id="14" name="Grafik 14" descr="Hinweise und Möglichkeit Daten aus vorherigen Anträgen zu überneh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Hinweise und Möglichkeit Daten aus vorherigen Anträgen zu übernehm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70C41D" w14:textId="6D01A3E3" w:rsidR="00C31F57" w:rsidRPr="003C2EF7" w:rsidRDefault="00536B15" w:rsidP="003C2EF7">
      <w:pPr>
        <w:pStyle w:val="Beschriftung"/>
        <w:jc w:val="center"/>
        <w:rPr>
          <w:sz w:val="20"/>
          <w:szCs w:val="20"/>
        </w:rPr>
      </w:pPr>
      <w:r w:rsidRPr="003C2EF7">
        <w:rPr>
          <w:sz w:val="20"/>
          <w:szCs w:val="20"/>
        </w:rPr>
        <w:t xml:space="preserve">Abbildung </w:t>
      </w:r>
      <w:r w:rsidR="002E3AE5">
        <w:rPr>
          <w:sz w:val="20"/>
          <w:szCs w:val="20"/>
        </w:rPr>
        <w:t>5</w:t>
      </w:r>
      <w:r w:rsidRPr="003C2EF7">
        <w:rPr>
          <w:sz w:val="20"/>
          <w:szCs w:val="20"/>
        </w:rPr>
        <w:t xml:space="preserve">: </w:t>
      </w:r>
      <w:r w:rsidR="006F0CB8" w:rsidRPr="006F0CB8">
        <w:rPr>
          <w:sz w:val="20"/>
          <w:szCs w:val="20"/>
        </w:rPr>
        <w:t>Hinweise und</w:t>
      </w:r>
      <w:r w:rsidR="00651DE5">
        <w:rPr>
          <w:sz w:val="20"/>
          <w:szCs w:val="20"/>
        </w:rPr>
        <w:t xml:space="preserve"> die</w:t>
      </w:r>
      <w:r w:rsidR="006F0CB8" w:rsidRPr="006F0CB8">
        <w:rPr>
          <w:sz w:val="20"/>
          <w:szCs w:val="20"/>
        </w:rPr>
        <w:t xml:space="preserve"> Möglichkeit Daten aus </w:t>
      </w:r>
      <w:r w:rsidR="009356E2" w:rsidRPr="009356E2">
        <w:rPr>
          <w:sz w:val="20"/>
          <w:szCs w:val="20"/>
        </w:rPr>
        <w:t xml:space="preserve">vorherigen </w:t>
      </w:r>
      <w:r w:rsidR="006F0CB8" w:rsidRPr="009356E2">
        <w:rPr>
          <w:sz w:val="20"/>
          <w:szCs w:val="20"/>
        </w:rPr>
        <w:t>Anträgen</w:t>
      </w:r>
      <w:r w:rsidR="006F0CB8" w:rsidRPr="006F0CB8">
        <w:rPr>
          <w:sz w:val="20"/>
          <w:szCs w:val="20"/>
        </w:rPr>
        <w:t xml:space="preserve"> zu übernehmen</w:t>
      </w:r>
    </w:p>
    <w:p w14:paraId="29DC8362" w14:textId="44327118" w:rsidR="006E67F8" w:rsidRDefault="0048682B" w:rsidP="006E67F8">
      <w:pPr>
        <w:pStyle w:val="berschrift2"/>
      </w:pPr>
      <w:bookmarkStart w:id="7" w:name="_Toc184907761"/>
      <w:r>
        <w:t>Antragsteller:in</w:t>
      </w:r>
      <w:bookmarkEnd w:id="7"/>
    </w:p>
    <w:p w14:paraId="12CCA920" w14:textId="2051BBA7" w:rsidR="00A700A9" w:rsidRDefault="00B035DC" w:rsidP="00362E6E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B148F4" w:rsidRPr="00B148F4">
        <w:rPr>
          <w:sz w:val="24"/>
          <w:szCs w:val="24"/>
        </w:rPr>
        <w:t xml:space="preserve">ragen Sie hier die </w:t>
      </w:r>
      <w:r w:rsidR="00651DE5">
        <w:rPr>
          <w:sz w:val="24"/>
          <w:szCs w:val="24"/>
        </w:rPr>
        <w:t>benötigten Informationen e</w:t>
      </w:r>
      <w:r w:rsidR="00B148F4" w:rsidRPr="00B148F4">
        <w:rPr>
          <w:sz w:val="24"/>
          <w:szCs w:val="24"/>
        </w:rPr>
        <w:t>in.</w:t>
      </w:r>
      <w:r w:rsidR="00B148F4">
        <w:rPr>
          <w:sz w:val="24"/>
          <w:szCs w:val="24"/>
        </w:rPr>
        <w:t xml:space="preserve"> </w:t>
      </w:r>
      <w:r w:rsidR="00830036">
        <w:rPr>
          <w:sz w:val="24"/>
          <w:szCs w:val="24"/>
        </w:rPr>
        <w:t>Bei allen mit Sternchen gekennzeichneten Feldern handelt es sich um Pflichtfelder, alle weiteren Felder müssen Sie nicht verpflichtend ausfüllen.</w:t>
      </w:r>
    </w:p>
    <w:p w14:paraId="6DE1241F" w14:textId="1CCC5376" w:rsidR="00FB399B" w:rsidRDefault="00AE754F" w:rsidP="00937AA8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Manche Felder enthalten zusätzliche Informationen und Hinweise in Form eines Informationsbuttons. Diese Buttons sind als schwarzer Kreis mit weißem „i“ dargestellt. </w:t>
      </w:r>
      <w:r w:rsidR="00BF29C9">
        <w:rPr>
          <w:sz w:val="24"/>
          <w:szCs w:val="24"/>
        </w:rPr>
        <w:t xml:space="preserve">Fahren Sie </w:t>
      </w:r>
      <w:r w:rsidR="009D6A4B">
        <w:rPr>
          <w:sz w:val="24"/>
          <w:szCs w:val="24"/>
        </w:rPr>
        <w:t xml:space="preserve">im Verlauf der </w:t>
      </w:r>
      <w:r w:rsidR="009356E2">
        <w:rPr>
          <w:sz w:val="24"/>
          <w:szCs w:val="24"/>
        </w:rPr>
        <w:t>Antrag</w:t>
      </w:r>
      <w:r w:rsidR="009D6A4B">
        <w:rPr>
          <w:sz w:val="24"/>
          <w:szCs w:val="24"/>
        </w:rPr>
        <w:t xml:space="preserve">stellung </w:t>
      </w:r>
      <w:r w:rsidR="00BF29C9">
        <w:rPr>
          <w:sz w:val="24"/>
          <w:szCs w:val="24"/>
        </w:rPr>
        <w:t xml:space="preserve">mit Ihrer Maus über </w:t>
      </w:r>
      <w:r w:rsidR="009D6A4B">
        <w:rPr>
          <w:sz w:val="24"/>
          <w:szCs w:val="24"/>
        </w:rPr>
        <w:t>die</w:t>
      </w:r>
      <w:r>
        <w:rPr>
          <w:sz w:val="24"/>
          <w:szCs w:val="24"/>
        </w:rPr>
        <w:t>se Buttons</w:t>
      </w:r>
      <w:r w:rsidR="00BF29C9">
        <w:rPr>
          <w:sz w:val="24"/>
          <w:szCs w:val="24"/>
        </w:rPr>
        <w:t xml:space="preserve">, </w:t>
      </w:r>
      <w:r w:rsidR="003D3056" w:rsidRPr="003D3056">
        <w:rPr>
          <w:sz w:val="24"/>
          <w:szCs w:val="24"/>
        </w:rPr>
        <w:t>erhalten Sie weitere</w:t>
      </w:r>
      <w:r w:rsidR="00B035DC">
        <w:rPr>
          <w:sz w:val="24"/>
          <w:szCs w:val="24"/>
        </w:rPr>
        <w:t xml:space="preserve"> beschreibende</w:t>
      </w:r>
      <w:r w:rsidR="003D3056" w:rsidRPr="003D3056">
        <w:rPr>
          <w:sz w:val="24"/>
          <w:szCs w:val="24"/>
        </w:rPr>
        <w:t xml:space="preserve"> Informationen </w:t>
      </w:r>
      <w:r w:rsidR="00FF0513">
        <w:rPr>
          <w:sz w:val="24"/>
          <w:szCs w:val="24"/>
        </w:rPr>
        <w:t>über</w:t>
      </w:r>
      <w:r w:rsidR="003D3056" w:rsidRPr="003D3056">
        <w:rPr>
          <w:sz w:val="24"/>
          <w:szCs w:val="24"/>
        </w:rPr>
        <w:t xml:space="preserve"> die durch Sie zu treffende Auswahl.</w:t>
      </w:r>
    </w:p>
    <w:p w14:paraId="54724746" w14:textId="2BB9A4CD" w:rsidR="00830036" w:rsidRPr="00937AA8" w:rsidRDefault="0026350C" w:rsidP="00937AA8">
      <w:pPr>
        <w:jc w:val="left"/>
        <w:rPr>
          <w:sz w:val="24"/>
          <w:szCs w:val="24"/>
        </w:rPr>
      </w:pPr>
      <w:r w:rsidRPr="0026350C">
        <w:rPr>
          <w:noProof/>
          <w:sz w:val="24"/>
          <w:szCs w:val="24"/>
          <w:lang w:eastAsia="de-DE"/>
        </w:rPr>
        <w:drawing>
          <wp:inline distT="0" distB="0" distL="0" distR="0" wp14:anchorId="0BF41695" wp14:editId="20211A86">
            <wp:extent cx="5760720" cy="2683510"/>
            <wp:effectExtent l="0" t="0" r="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558A" w14:textId="3662A9B0" w:rsidR="00654311" w:rsidRPr="003C2EF7" w:rsidRDefault="00830036" w:rsidP="003C2EF7">
      <w:pPr>
        <w:pStyle w:val="Beschriftung"/>
        <w:jc w:val="center"/>
        <w:rPr>
          <w:sz w:val="28"/>
          <w:szCs w:val="28"/>
        </w:rPr>
      </w:pPr>
      <w:r w:rsidRPr="003C2EF7">
        <w:rPr>
          <w:sz w:val="20"/>
          <w:szCs w:val="20"/>
        </w:rPr>
        <w:t xml:space="preserve">Abbildung </w:t>
      </w:r>
      <w:r w:rsidR="002E3AE5">
        <w:rPr>
          <w:sz w:val="20"/>
          <w:szCs w:val="20"/>
        </w:rPr>
        <w:t>6</w:t>
      </w:r>
      <w:r w:rsidRPr="003C2EF7">
        <w:rPr>
          <w:sz w:val="20"/>
          <w:szCs w:val="20"/>
        </w:rPr>
        <w:t xml:space="preserve">: Der Abschnitt </w:t>
      </w:r>
      <w:r w:rsidR="000114DA">
        <w:rPr>
          <w:sz w:val="20"/>
          <w:szCs w:val="20"/>
        </w:rPr>
        <w:t>„</w:t>
      </w:r>
      <w:r w:rsidR="001B12E9">
        <w:rPr>
          <w:sz w:val="20"/>
          <w:szCs w:val="20"/>
        </w:rPr>
        <w:t>Antragsteller:in</w:t>
      </w:r>
      <w:r w:rsidR="000114DA">
        <w:rPr>
          <w:sz w:val="20"/>
          <w:szCs w:val="20"/>
        </w:rPr>
        <w:t>“</w:t>
      </w:r>
    </w:p>
    <w:p w14:paraId="640A47DF" w14:textId="16BDBD23" w:rsidR="00B80256" w:rsidRDefault="00B80256">
      <w:pPr>
        <w:jc w:val="left"/>
      </w:pPr>
      <w:r>
        <w:t>Hinweise zu einzelnen Feldern:</w:t>
      </w:r>
    </w:p>
    <w:p w14:paraId="664EF0D6" w14:textId="08F45587" w:rsidR="00B80256" w:rsidRPr="00CF4D76" w:rsidRDefault="00B80256" w:rsidP="00CF4D76">
      <w:pPr>
        <w:pStyle w:val="Listenabsatz"/>
        <w:numPr>
          <w:ilvl w:val="0"/>
          <w:numId w:val="8"/>
        </w:numPr>
        <w:jc w:val="left"/>
        <w:rPr>
          <w:sz w:val="24"/>
          <w:szCs w:val="24"/>
        </w:rPr>
      </w:pPr>
      <w:r w:rsidRPr="00CF4D76">
        <w:rPr>
          <w:sz w:val="24"/>
          <w:szCs w:val="24"/>
        </w:rPr>
        <w:t xml:space="preserve">Bitte wählen Sie bei der Rechtsform des Antragsstellers die Option „Juristische Person des öffentlichen Rechts“ aus. </w:t>
      </w:r>
    </w:p>
    <w:p w14:paraId="2081CC73" w14:textId="6DACF2D2" w:rsidR="00B80256" w:rsidRPr="0011548A" w:rsidRDefault="00B80256" w:rsidP="001B12E9">
      <w:pPr>
        <w:pStyle w:val="Listenabsatz"/>
        <w:numPr>
          <w:ilvl w:val="0"/>
          <w:numId w:val="8"/>
        </w:numPr>
        <w:jc w:val="left"/>
        <w:rPr>
          <w:sz w:val="24"/>
          <w:szCs w:val="24"/>
        </w:rPr>
      </w:pPr>
      <w:r w:rsidRPr="0011548A">
        <w:rPr>
          <w:sz w:val="24"/>
          <w:szCs w:val="24"/>
        </w:rPr>
        <w:t>Machen Sie im Bereich „Antragsteller:in“</w:t>
      </w:r>
      <w:r w:rsidR="00054EBA" w:rsidRPr="0011548A">
        <w:rPr>
          <w:sz w:val="24"/>
          <w:szCs w:val="24"/>
        </w:rPr>
        <w:t xml:space="preserve"> Angaben </w:t>
      </w:r>
      <w:r w:rsidR="001B12E9" w:rsidRPr="0011548A">
        <w:rPr>
          <w:sz w:val="24"/>
          <w:szCs w:val="24"/>
        </w:rPr>
        <w:t>zur gesetzlichen Vertretung Ihrer Kommune (d. h. zum/zur Landrat/Landräten bzw. zum/zur Oberbürgermeister:in)</w:t>
      </w:r>
      <w:r w:rsidR="00054EBA" w:rsidRPr="0011548A">
        <w:rPr>
          <w:sz w:val="24"/>
          <w:szCs w:val="24"/>
        </w:rPr>
        <w:t xml:space="preserve">. </w:t>
      </w:r>
    </w:p>
    <w:p w14:paraId="645AD322" w14:textId="538C30F2" w:rsidR="00865529" w:rsidRDefault="00865529" w:rsidP="00865529">
      <w:pPr>
        <w:pStyle w:val="berschrift2"/>
      </w:pPr>
      <w:bookmarkStart w:id="8" w:name="_Toc184907762"/>
      <w:r>
        <w:lastRenderedPageBreak/>
        <w:t>Vertretungsberechtigte Person</w:t>
      </w:r>
      <w:bookmarkEnd w:id="8"/>
    </w:p>
    <w:p w14:paraId="7F03DBE0" w14:textId="58A51A03" w:rsidR="00B80256" w:rsidRDefault="00B80256" w:rsidP="00865529">
      <w:pPr>
        <w:jc w:val="left"/>
      </w:pPr>
      <w:r w:rsidRPr="00865529">
        <w:rPr>
          <w:sz w:val="24"/>
          <w:szCs w:val="24"/>
        </w:rPr>
        <w:t xml:space="preserve">Im Bereich „Vertretungsberechtigte Person“ machen Sie bitte </w:t>
      </w:r>
      <w:r w:rsidR="00C9014C">
        <w:rPr>
          <w:sz w:val="24"/>
          <w:szCs w:val="24"/>
        </w:rPr>
        <w:t xml:space="preserve">ebenfalls </w:t>
      </w:r>
      <w:r w:rsidRPr="00865529">
        <w:rPr>
          <w:sz w:val="24"/>
          <w:szCs w:val="24"/>
        </w:rPr>
        <w:t>Angaben zu</w:t>
      </w:r>
      <w:r w:rsidR="00CF4D76" w:rsidRPr="00865529">
        <w:rPr>
          <w:sz w:val="24"/>
          <w:szCs w:val="24"/>
        </w:rPr>
        <w:t>r gesetzlichen Vertretung Ihrer Kommune (d. h. zum/zur Landrat/Landräten bzw. zum/zur Oberbürgermeister:in)</w:t>
      </w:r>
      <w:r w:rsidR="008D0415">
        <w:rPr>
          <w:sz w:val="24"/>
          <w:szCs w:val="24"/>
        </w:rPr>
        <w:t xml:space="preserve">. </w:t>
      </w:r>
      <w:r w:rsidR="00907D42" w:rsidRPr="00865529">
        <w:rPr>
          <w:sz w:val="24"/>
          <w:szCs w:val="24"/>
        </w:rPr>
        <w:t xml:space="preserve">Sie können die Angaben aus dem Bereich „Antragsteller:in“ durch einen Klick auf den grünen Button übernehmen. </w:t>
      </w:r>
    </w:p>
    <w:p w14:paraId="47604592" w14:textId="2C04D96D" w:rsidR="00025750" w:rsidRDefault="00025750" w:rsidP="008F64D9">
      <w:pPr>
        <w:pStyle w:val="berschrift2"/>
        <w:rPr>
          <w:noProof/>
        </w:rPr>
      </w:pPr>
      <w:bookmarkStart w:id="9" w:name="_Toc184907763"/>
      <w:r>
        <w:rPr>
          <w:noProof/>
        </w:rPr>
        <w:t>Ansprechpartner</w:t>
      </w:r>
      <w:r w:rsidR="008A1F00">
        <w:rPr>
          <w:noProof/>
        </w:rPr>
        <w:t>:in</w:t>
      </w:r>
      <w:bookmarkEnd w:id="9"/>
    </w:p>
    <w:p w14:paraId="5F88610C" w14:textId="713642EF" w:rsidR="00E659A5" w:rsidRDefault="00E659A5" w:rsidP="00E659A5">
      <w:pPr>
        <w:rPr>
          <w:sz w:val="24"/>
          <w:szCs w:val="24"/>
        </w:rPr>
      </w:pPr>
      <w:r w:rsidRPr="00B148F4">
        <w:rPr>
          <w:sz w:val="24"/>
          <w:szCs w:val="24"/>
        </w:rPr>
        <w:t xml:space="preserve">Bitte tragen Sie hier die Daten </w:t>
      </w:r>
      <w:r w:rsidR="00F3327A">
        <w:rPr>
          <w:sz w:val="24"/>
          <w:szCs w:val="24"/>
        </w:rPr>
        <w:t>einer</w:t>
      </w:r>
      <w:r w:rsidR="0007096A">
        <w:rPr>
          <w:sz w:val="24"/>
          <w:szCs w:val="24"/>
        </w:rPr>
        <w:t xml:space="preserve"> Ansprechperson</w:t>
      </w:r>
      <w:r w:rsidR="008E587A">
        <w:rPr>
          <w:sz w:val="24"/>
          <w:szCs w:val="24"/>
        </w:rPr>
        <w:t xml:space="preserve"> </w:t>
      </w:r>
      <w:r w:rsidR="00CC3395">
        <w:rPr>
          <w:sz w:val="24"/>
          <w:szCs w:val="24"/>
        </w:rPr>
        <w:t>ein</w:t>
      </w:r>
      <w:r w:rsidR="00F3327A">
        <w:rPr>
          <w:sz w:val="24"/>
          <w:szCs w:val="24"/>
        </w:rPr>
        <w:t>, die Rückfragen zum Antrag beantworten und Auskünfte erteilen kann</w:t>
      </w:r>
      <w:r w:rsidRPr="00B148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1DFC74D" w14:textId="2D15D207" w:rsidR="0030128A" w:rsidRDefault="007D0E26" w:rsidP="0030128A">
      <w:pPr>
        <w:keepNext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304E991" wp14:editId="61BA50E3">
                <wp:simplePos x="0" y="0"/>
                <wp:positionH relativeFrom="rightMargin">
                  <wp:align>left</wp:align>
                </wp:positionH>
                <wp:positionV relativeFrom="paragraph">
                  <wp:posOffset>119769</wp:posOffset>
                </wp:positionV>
                <wp:extent cx="443230" cy="190500"/>
                <wp:effectExtent l="19050" t="19050" r="13970" b="38100"/>
                <wp:wrapNone/>
                <wp:docPr id="33" name="Pfeil: nach rechts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3230" cy="190500"/>
                        </a:xfrm>
                        <a:prstGeom prst="rightArrow">
                          <a:avLst/>
                        </a:prstGeom>
                        <a:solidFill>
                          <a:srgbClr val="D6333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ADCF7" id="Pfeil: nach rechts 33" o:spid="_x0000_s1026" type="#_x0000_t13" alt="&quot;&quot;" style="position:absolute;margin-left:0;margin-top:9.45pt;width:34.9pt;height:15pt;rotation:180;z-index:25165825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" adj="16958" fillcolor="#d63333" strokecolor="#c00000" strokeweight="1pt">
                <w10:wrap anchorx="margin"/>
              </v:shape>
            </w:pict>
          </mc:Fallback>
        </mc:AlternateContent>
      </w:r>
      <w:r w:rsidRPr="007D0E26">
        <w:rPr>
          <w:noProof/>
          <w:lang w:eastAsia="de-DE"/>
        </w:rPr>
        <w:drawing>
          <wp:inline distT="0" distB="0" distL="0" distR="0" wp14:anchorId="50D37E74" wp14:editId="25177876">
            <wp:extent cx="5708831" cy="1562669"/>
            <wp:effectExtent l="0" t="0" r="6350" b="0"/>
            <wp:docPr id="3" name="Grafik 3" descr="O:\OE\6\62\625\27 Integration\27.05.00.01 Richtlinien\Richtlinienprozess 2024\Onlineantrag\Handreichung + Screenshots\Screensho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E\6\62\625\27 Integration\27.05.00.01 Richtlinien\Richtlinienprozess 2024\Onlineantrag\Handreichung + Screenshots\Screenshot (3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31845" r="9026" b="31580"/>
                    <a:stretch/>
                  </pic:blipFill>
                  <pic:spPr bwMode="auto">
                    <a:xfrm>
                      <a:off x="0" y="0"/>
                      <a:ext cx="5799885" cy="15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5E81F" w14:textId="273A6F41" w:rsidR="003157C0" w:rsidRDefault="0030128A" w:rsidP="00350894">
      <w:pPr>
        <w:pStyle w:val="Beschriftung"/>
        <w:jc w:val="center"/>
        <w:rPr>
          <w:sz w:val="20"/>
          <w:szCs w:val="20"/>
        </w:rPr>
      </w:pPr>
      <w:r w:rsidRPr="003C2EF7">
        <w:rPr>
          <w:sz w:val="20"/>
          <w:szCs w:val="20"/>
        </w:rPr>
        <w:t xml:space="preserve">Abbildung </w:t>
      </w:r>
      <w:r w:rsidR="007C6BC3">
        <w:rPr>
          <w:sz w:val="20"/>
          <w:szCs w:val="20"/>
        </w:rPr>
        <w:t>7</w:t>
      </w:r>
      <w:r w:rsidRPr="003C2EF7">
        <w:rPr>
          <w:sz w:val="20"/>
          <w:szCs w:val="20"/>
        </w:rPr>
        <w:t xml:space="preserve">: Der Abschnitt </w:t>
      </w:r>
      <w:r w:rsidR="000114DA">
        <w:rPr>
          <w:sz w:val="20"/>
          <w:szCs w:val="20"/>
        </w:rPr>
        <w:t>„</w:t>
      </w:r>
      <w:r w:rsidRPr="003C2EF7">
        <w:rPr>
          <w:sz w:val="20"/>
          <w:szCs w:val="20"/>
        </w:rPr>
        <w:t>Ansprechpartner</w:t>
      </w:r>
      <w:r w:rsidR="008D0415">
        <w:rPr>
          <w:sz w:val="20"/>
          <w:szCs w:val="20"/>
        </w:rPr>
        <w:t>:in</w:t>
      </w:r>
      <w:r w:rsidR="000114DA">
        <w:rPr>
          <w:sz w:val="20"/>
          <w:szCs w:val="20"/>
        </w:rPr>
        <w:t>“</w:t>
      </w:r>
    </w:p>
    <w:p w14:paraId="7959DC88" w14:textId="6EFF8878" w:rsidR="0010711A" w:rsidRDefault="00561B77" w:rsidP="008F64D9">
      <w:pPr>
        <w:pStyle w:val="berschrift2"/>
      </w:pPr>
      <w:bookmarkStart w:id="10" w:name="_Toc184907764"/>
      <w:r>
        <w:t xml:space="preserve">Angaben zur </w:t>
      </w:r>
      <w:r w:rsidR="00225FD9">
        <w:t>Maßnahme</w:t>
      </w:r>
      <w:r>
        <w:t xml:space="preserve"> / zum Vorhaben</w:t>
      </w:r>
      <w:bookmarkEnd w:id="10"/>
    </w:p>
    <w:p w14:paraId="78C8FB1A" w14:textId="29F4903F" w:rsidR="000D402A" w:rsidRDefault="00F51FC5" w:rsidP="00414C43">
      <w:pPr>
        <w:rPr>
          <w:sz w:val="24"/>
          <w:szCs w:val="24"/>
        </w:rPr>
      </w:pPr>
      <w:r>
        <w:rPr>
          <w:sz w:val="24"/>
          <w:szCs w:val="24"/>
        </w:rPr>
        <w:t>Geben</w:t>
      </w:r>
      <w:r w:rsidR="000C70BD">
        <w:rPr>
          <w:sz w:val="24"/>
          <w:szCs w:val="24"/>
        </w:rPr>
        <w:t xml:space="preserve"> Sie</w:t>
      </w:r>
      <w:r>
        <w:rPr>
          <w:sz w:val="24"/>
          <w:szCs w:val="24"/>
        </w:rPr>
        <w:t xml:space="preserve"> hier </w:t>
      </w:r>
      <w:r w:rsidR="000C70BD">
        <w:rPr>
          <w:sz w:val="24"/>
          <w:szCs w:val="24"/>
        </w:rPr>
        <w:t xml:space="preserve">Informationen zu Ihrer geplanten Maßnahme </w:t>
      </w:r>
      <w:r w:rsidR="000D402A">
        <w:rPr>
          <w:sz w:val="24"/>
          <w:szCs w:val="24"/>
        </w:rPr>
        <w:t xml:space="preserve">ein, für </w:t>
      </w:r>
      <w:r w:rsidR="005F3092">
        <w:rPr>
          <w:sz w:val="24"/>
          <w:szCs w:val="24"/>
        </w:rPr>
        <w:t>die Sie die Förderung beantragen</w:t>
      </w:r>
      <w:r w:rsidR="000D402A">
        <w:rPr>
          <w:sz w:val="24"/>
          <w:szCs w:val="24"/>
        </w:rPr>
        <w:t xml:space="preserve">. </w:t>
      </w:r>
    </w:p>
    <w:p w14:paraId="59184C4C" w14:textId="65768F25" w:rsidR="005B4042" w:rsidRDefault="005B4042" w:rsidP="00414C43">
      <w:pPr>
        <w:rPr>
          <w:sz w:val="24"/>
          <w:szCs w:val="24"/>
        </w:rPr>
      </w:pPr>
      <w:r>
        <w:rPr>
          <w:sz w:val="24"/>
          <w:szCs w:val="24"/>
        </w:rPr>
        <w:t>Geben Sie im Feld „</w:t>
      </w:r>
      <w:r w:rsidR="00FF3F8A">
        <w:rPr>
          <w:sz w:val="24"/>
          <w:szCs w:val="24"/>
        </w:rPr>
        <w:t>Bezeichnung</w:t>
      </w:r>
      <w:r>
        <w:rPr>
          <w:sz w:val="24"/>
          <w:szCs w:val="24"/>
        </w:rPr>
        <w:t xml:space="preserve"> der Maßnahme“ </w:t>
      </w:r>
      <w:r w:rsidR="0043065D">
        <w:rPr>
          <w:sz w:val="24"/>
          <w:szCs w:val="24"/>
        </w:rPr>
        <w:t xml:space="preserve">den </w:t>
      </w:r>
      <w:r w:rsidR="00F43D75">
        <w:rPr>
          <w:sz w:val="24"/>
          <w:szCs w:val="24"/>
        </w:rPr>
        <w:t>Titel „</w:t>
      </w:r>
      <w:r w:rsidR="00F43D75" w:rsidRPr="00F43D75">
        <w:rPr>
          <w:sz w:val="24"/>
          <w:szCs w:val="24"/>
        </w:rPr>
        <w:t>Kommunales Integrationsmanagement</w:t>
      </w:r>
      <w:r w:rsidR="00FD5414">
        <w:rPr>
          <w:sz w:val="24"/>
          <w:szCs w:val="24"/>
        </w:rPr>
        <w:t xml:space="preserve"> NRW</w:t>
      </w:r>
      <w:r w:rsidR="00F43D75">
        <w:rPr>
          <w:sz w:val="24"/>
          <w:szCs w:val="24"/>
        </w:rPr>
        <w:t xml:space="preserve">“ ein. </w:t>
      </w:r>
      <w:r w:rsidR="00FD5414">
        <w:rPr>
          <w:sz w:val="24"/>
          <w:szCs w:val="24"/>
        </w:rPr>
        <w:t>Wählen</w:t>
      </w:r>
      <w:r w:rsidR="00F52E92">
        <w:rPr>
          <w:sz w:val="24"/>
          <w:szCs w:val="24"/>
        </w:rPr>
        <w:t xml:space="preserve"> Sie anschließend die Checkbox</w:t>
      </w:r>
      <w:r w:rsidR="00FD5414">
        <w:rPr>
          <w:sz w:val="24"/>
          <w:szCs w:val="24"/>
        </w:rPr>
        <w:t xml:space="preserve">en der Programmteile </w:t>
      </w:r>
      <w:r w:rsidR="00F52E92">
        <w:rPr>
          <w:sz w:val="24"/>
          <w:szCs w:val="24"/>
        </w:rPr>
        <w:t>durch Ankreuzen</w:t>
      </w:r>
      <w:r w:rsidR="00FD5414">
        <w:rPr>
          <w:sz w:val="24"/>
          <w:szCs w:val="24"/>
        </w:rPr>
        <w:t xml:space="preserve"> aus, für die Sie die Förderung beantragen</w:t>
      </w:r>
      <w:r w:rsidR="00F52E92">
        <w:rPr>
          <w:sz w:val="24"/>
          <w:szCs w:val="24"/>
        </w:rPr>
        <w:t xml:space="preserve">. </w:t>
      </w:r>
    </w:p>
    <w:p w14:paraId="41817230" w14:textId="35707B66" w:rsidR="005B3B85" w:rsidRDefault="00642BD8" w:rsidP="00414C43">
      <w:pPr>
        <w:rPr>
          <w:sz w:val="24"/>
          <w:szCs w:val="24"/>
        </w:rPr>
      </w:pPr>
      <w:r w:rsidRPr="00642BD8">
        <w:rPr>
          <w:sz w:val="24"/>
          <w:szCs w:val="24"/>
        </w:rPr>
        <w:t xml:space="preserve">Geben Sie in den Feldern </w:t>
      </w:r>
      <w:r>
        <w:rPr>
          <w:sz w:val="24"/>
          <w:szCs w:val="24"/>
        </w:rPr>
        <w:t>„</w:t>
      </w:r>
      <w:r w:rsidRPr="00642BD8">
        <w:rPr>
          <w:sz w:val="24"/>
          <w:szCs w:val="24"/>
        </w:rPr>
        <w:t>Durchführungszeitraum von</w:t>
      </w:r>
      <w:r>
        <w:rPr>
          <w:sz w:val="24"/>
          <w:szCs w:val="24"/>
        </w:rPr>
        <w:t>“</w:t>
      </w:r>
      <w:r w:rsidRPr="00642BD8">
        <w:rPr>
          <w:sz w:val="24"/>
          <w:szCs w:val="24"/>
        </w:rPr>
        <w:t xml:space="preserve"> und </w:t>
      </w:r>
      <w:r>
        <w:rPr>
          <w:sz w:val="24"/>
          <w:szCs w:val="24"/>
        </w:rPr>
        <w:t>„</w:t>
      </w:r>
      <w:r w:rsidRPr="00642BD8">
        <w:rPr>
          <w:sz w:val="24"/>
          <w:szCs w:val="24"/>
        </w:rPr>
        <w:t>Durchführungszeitraum bis</w:t>
      </w:r>
      <w:r>
        <w:rPr>
          <w:sz w:val="24"/>
          <w:szCs w:val="24"/>
        </w:rPr>
        <w:t xml:space="preserve">“ </w:t>
      </w:r>
      <w:r w:rsidR="005B3B85">
        <w:rPr>
          <w:sz w:val="24"/>
          <w:szCs w:val="24"/>
        </w:rPr>
        <w:t>den Beginn und das Ende der Maßnahme an</w:t>
      </w:r>
      <w:r w:rsidR="0011548A">
        <w:rPr>
          <w:sz w:val="24"/>
          <w:szCs w:val="24"/>
        </w:rPr>
        <w:t xml:space="preserve">. </w:t>
      </w:r>
      <w:r w:rsidR="0011548A" w:rsidRPr="0011548A">
        <w:rPr>
          <w:sz w:val="24"/>
          <w:szCs w:val="24"/>
          <w:highlight w:val="yellow"/>
        </w:rPr>
        <w:t>Bitte beziehen Sie sich hierbei nur auf das Jahr, für das Sie den Förderantrag stellen</w:t>
      </w:r>
      <w:r w:rsidR="0011548A">
        <w:rPr>
          <w:sz w:val="24"/>
          <w:szCs w:val="24"/>
        </w:rPr>
        <w:t>.</w:t>
      </w:r>
      <w:r w:rsidR="005B3B85">
        <w:rPr>
          <w:sz w:val="24"/>
          <w:szCs w:val="24"/>
        </w:rPr>
        <w:t xml:space="preserve"> </w:t>
      </w:r>
      <w:r w:rsidR="00F5034A">
        <w:rPr>
          <w:sz w:val="24"/>
          <w:szCs w:val="24"/>
        </w:rPr>
        <w:t xml:space="preserve">Sie können das Datum entweder </w:t>
      </w:r>
      <w:r w:rsidR="00C11FCE">
        <w:rPr>
          <w:sz w:val="24"/>
          <w:szCs w:val="24"/>
        </w:rPr>
        <w:t>im Eingabe</w:t>
      </w:r>
      <w:r w:rsidR="00E53553">
        <w:rPr>
          <w:sz w:val="24"/>
          <w:szCs w:val="24"/>
        </w:rPr>
        <w:t>fenster rechts</w:t>
      </w:r>
      <w:r w:rsidR="00F5034A">
        <w:rPr>
          <w:sz w:val="24"/>
          <w:szCs w:val="24"/>
        </w:rPr>
        <w:t xml:space="preserve"> eingeben, oder mit Klick auf das Kalender</w:t>
      </w:r>
      <w:r w:rsidR="00317A22">
        <w:rPr>
          <w:sz w:val="24"/>
          <w:szCs w:val="24"/>
        </w:rPr>
        <w:t>symbol</w:t>
      </w:r>
      <w:r w:rsidR="00F5034A">
        <w:rPr>
          <w:sz w:val="24"/>
          <w:szCs w:val="24"/>
        </w:rPr>
        <w:t xml:space="preserve"> aus einem Kalender auswählen.</w:t>
      </w:r>
      <w:r w:rsidR="00F43D75">
        <w:rPr>
          <w:sz w:val="24"/>
          <w:szCs w:val="24"/>
        </w:rPr>
        <w:t xml:space="preserve"> </w:t>
      </w:r>
    </w:p>
    <w:tbl>
      <w:tblPr>
        <w:tblStyle w:val="Tabellenraster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8982"/>
      </w:tblGrid>
      <w:tr w:rsidR="002F0CA6" w14:paraId="0F005E89" w14:textId="77777777" w:rsidTr="002F0CA6">
        <w:tc>
          <w:tcPr>
            <w:tcW w:w="906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14:paraId="796ABDCD" w14:textId="33CCBE83" w:rsidR="002F0CA6" w:rsidRDefault="002F0CA6" w:rsidP="00414C43">
            <w:pPr>
              <w:rPr>
                <w:sz w:val="24"/>
                <w:szCs w:val="24"/>
              </w:rPr>
            </w:pPr>
            <w:r w:rsidRPr="002F0CA6">
              <w:rPr>
                <w:sz w:val="24"/>
                <w:szCs w:val="24"/>
              </w:rPr>
              <w:t>Falls der Antrag durch einen Kreis gestellt wird, kommt ggf. Nr. 3.2 und Nr. 4</w:t>
            </w:r>
            <w:r w:rsidR="00FD5414">
              <w:rPr>
                <w:sz w:val="24"/>
                <w:szCs w:val="24"/>
              </w:rPr>
              <w:t>.3</w:t>
            </w:r>
            <w:r w:rsidRPr="002F0CA6">
              <w:rPr>
                <w:sz w:val="24"/>
                <w:szCs w:val="24"/>
              </w:rPr>
              <w:t xml:space="preserve"> der Richtlinie in Betracht. D. h., sind bei kreisangehörigen Kommunen Ausländerbehörde, Jugendamt und Integrationsrat oder- ausschuss verortet, kann eine weitere Koordin</w:t>
            </w:r>
            <w:r w:rsidR="00FD5414">
              <w:rPr>
                <w:sz w:val="24"/>
                <w:szCs w:val="24"/>
              </w:rPr>
              <w:t>ations</w:t>
            </w:r>
            <w:r w:rsidRPr="002F0CA6">
              <w:rPr>
                <w:sz w:val="24"/>
                <w:szCs w:val="24"/>
              </w:rPr>
              <w:t>stelle beantragt werden. Die Zuwendungen für diese Stellen sind an die jeweilige Kommune weiterzuleiten. Bitte füh</w:t>
            </w:r>
            <w:r>
              <w:rPr>
                <w:sz w:val="24"/>
                <w:szCs w:val="24"/>
              </w:rPr>
              <w:t>ren Sie in diesem Fall</w:t>
            </w:r>
            <w:r w:rsidRPr="002F0CA6">
              <w:rPr>
                <w:sz w:val="24"/>
                <w:szCs w:val="24"/>
              </w:rPr>
              <w:t xml:space="preserve"> die betroffenen kreisangehörigen Kommunen in dem entsprechenden Freitextfeld auf.</w:t>
            </w:r>
          </w:p>
        </w:tc>
      </w:tr>
    </w:tbl>
    <w:p w14:paraId="38B88BB6" w14:textId="77777777" w:rsidR="002F0CA6" w:rsidRDefault="002F0CA6" w:rsidP="00414C43">
      <w:pPr>
        <w:rPr>
          <w:sz w:val="24"/>
          <w:szCs w:val="24"/>
        </w:rPr>
      </w:pPr>
    </w:p>
    <w:p w14:paraId="77B12429" w14:textId="3A1E4ED5" w:rsidR="00414C43" w:rsidRPr="00F5034A" w:rsidRDefault="00FD5414" w:rsidP="00F5034A">
      <w:pPr>
        <w:rPr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27AC550" wp14:editId="4824780C">
                <wp:simplePos x="0" y="0"/>
                <wp:positionH relativeFrom="rightMargin">
                  <wp:align>left</wp:align>
                </wp:positionH>
                <wp:positionV relativeFrom="paragraph">
                  <wp:posOffset>1182167</wp:posOffset>
                </wp:positionV>
                <wp:extent cx="443553" cy="191069"/>
                <wp:effectExtent l="19050" t="19050" r="13970" b="38100"/>
                <wp:wrapNone/>
                <wp:docPr id="132" name="Pfeil: nach rechts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3553" cy="191069"/>
                        </a:xfrm>
                        <a:prstGeom prst="rightArrow">
                          <a:avLst/>
                        </a:prstGeom>
                        <a:solidFill>
                          <a:srgbClr val="D6333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D9157" id="Pfeil: nach rechts 132" o:spid="_x0000_s1026" type="#_x0000_t13" alt="&quot;&quot;" style="position:absolute;margin-left:0;margin-top:93.1pt;width:34.95pt;height:15.05pt;rotation:180;z-index:251658263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" adj="16948" fillcolor="#d63333" strokecolor="#c00000" strokeweight="1pt">
                <w10:wrap anchorx="margin"/>
              </v:shape>
            </w:pict>
          </mc:Fallback>
        </mc:AlternateContent>
      </w:r>
      <w:r w:rsidR="000944A4">
        <w:rPr>
          <w:noProof/>
          <w:lang w:eastAsia="de-DE"/>
        </w:rPr>
        <w:drawing>
          <wp:inline distT="0" distB="0" distL="0" distR="0" wp14:anchorId="0C4EB127" wp14:editId="37C31F7D">
            <wp:extent cx="5760720" cy="20535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1B49" w14:textId="09F0EB19" w:rsidR="00A56E7E" w:rsidRDefault="00D908C4" w:rsidP="00350894">
      <w:pPr>
        <w:pStyle w:val="Beschriftung"/>
        <w:jc w:val="center"/>
        <w:rPr>
          <w:sz w:val="20"/>
          <w:szCs w:val="20"/>
        </w:rPr>
      </w:pPr>
      <w:r w:rsidRPr="00D908C4">
        <w:rPr>
          <w:sz w:val="20"/>
          <w:szCs w:val="20"/>
        </w:rPr>
        <w:t>Abbildung</w:t>
      </w:r>
      <w:r w:rsidR="00DC3F1F">
        <w:rPr>
          <w:sz w:val="20"/>
          <w:szCs w:val="20"/>
        </w:rPr>
        <w:t xml:space="preserve"> </w:t>
      </w:r>
      <w:r w:rsidR="007C6BC3">
        <w:rPr>
          <w:sz w:val="20"/>
          <w:szCs w:val="20"/>
        </w:rPr>
        <w:t>8</w:t>
      </w:r>
      <w:r w:rsidRPr="00D908C4">
        <w:rPr>
          <w:sz w:val="20"/>
          <w:szCs w:val="20"/>
        </w:rPr>
        <w:t xml:space="preserve">: Der Abschnitt </w:t>
      </w:r>
      <w:r w:rsidR="000114DA">
        <w:rPr>
          <w:sz w:val="20"/>
          <w:szCs w:val="20"/>
        </w:rPr>
        <w:t>„</w:t>
      </w:r>
      <w:r w:rsidR="00F51FC5" w:rsidRPr="00F51FC5">
        <w:rPr>
          <w:sz w:val="20"/>
          <w:szCs w:val="20"/>
        </w:rPr>
        <w:t>Angaben zur Maßnahme / zum Vorhaben</w:t>
      </w:r>
      <w:r w:rsidR="000114DA">
        <w:rPr>
          <w:sz w:val="20"/>
          <w:szCs w:val="20"/>
        </w:rPr>
        <w:t>“</w:t>
      </w:r>
    </w:p>
    <w:p w14:paraId="4ADA97FF" w14:textId="2C1D4267" w:rsidR="00D26C6C" w:rsidRDefault="00F43D75" w:rsidP="008F64D9">
      <w:pPr>
        <w:pStyle w:val="berschrift2"/>
      </w:pPr>
      <w:bookmarkStart w:id="11" w:name="_Toc184907765"/>
      <w:r>
        <w:t>Finanzierungsplan</w:t>
      </w:r>
      <w:bookmarkEnd w:id="11"/>
    </w:p>
    <w:p w14:paraId="6EEC3E9F" w14:textId="77979D93" w:rsidR="00F5034A" w:rsidRDefault="00756AD4" w:rsidP="00F5034A">
      <w:pPr>
        <w:rPr>
          <w:sz w:val="24"/>
          <w:szCs w:val="24"/>
        </w:rPr>
      </w:pPr>
      <w:r w:rsidRPr="006E6C91">
        <w:rPr>
          <w:sz w:val="24"/>
          <w:szCs w:val="24"/>
        </w:rPr>
        <w:t xml:space="preserve">Im Bereich </w:t>
      </w:r>
      <w:r w:rsidR="007F65DB" w:rsidRPr="006E6C91">
        <w:rPr>
          <w:sz w:val="24"/>
          <w:szCs w:val="24"/>
        </w:rPr>
        <w:t>„</w:t>
      </w:r>
      <w:r w:rsidR="00F43D75">
        <w:rPr>
          <w:sz w:val="24"/>
          <w:szCs w:val="24"/>
        </w:rPr>
        <w:t>Finanzierungs</w:t>
      </w:r>
      <w:r w:rsidR="00BC578B">
        <w:rPr>
          <w:sz w:val="24"/>
          <w:szCs w:val="24"/>
        </w:rPr>
        <w:t>plan</w:t>
      </w:r>
      <w:r w:rsidR="007F65DB" w:rsidRPr="006E6C91">
        <w:rPr>
          <w:sz w:val="24"/>
          <w:szCs w:val="24"/>
        </w:rPr>
        <w:t>“</w:t>
      </w:r>
      <w:r w:rsidRPr="006E6C91">
        <w:rPr>
          <w:sz w:val="24"/>
          <w:szCs w:val="24"/>
        </w:rPr>
        <w:t xml:space="preserve"> </w:t>
      </w:r>
      <w:r w:rsidR="002751F0" w:rsidRPr="006E6C91">
        <w:rPr>
          <w:sz w:val="24"/>
          <w:szCs w:val="24"/>
        </w:rPr>
        <w:t xml:space="preserve">tragen </w:t>
      </w:r>
      <w:r w:rsidR="002F0CA6">
        <w:rPr>
          <w:sz w:val="24"/>
          <w:szCs w:val="24"/>
        </w:rPr>
        <w:t xml:space="preserve">Sie </w:t>
      </w:r>
      <w:r w:rsidR="007C6BC3">
        <w:rPr>
          <w:sz w:val="24"/>
          <w:szCs w:val="24"/>
        </w:rPr>
        <w:t>bei der</w:t>
      </w:r>
      <w:r w:rsidR="00914EEE">
        <w:rPr>
          <w:sz w:val="24"/>
          <w:szCs w:val="24"/>
        </w:rPr>
        <w:t xml:space="preserve"> </w:t>
      </w:r>
      <w:r w:rsidR="00914EEE" w:rsidRPr="00914EEE">
        <w:rPr>
          <w:b/>
          <w:sz w:val="24"/>
          <w:szCs w:val="24"/>
          <w:u w:val="single"/>
        </w:rPr>
        <w:t>Ausgabengliederung</w:t>
      </w:r>
      <w:r w:rsidR="00914EEE">
        <w:rPr>
          <w:sz w:val="24"/>
          <w:szCs w:val="24"/>
        </w:rPr>
        <w:t xml:space="preserve"> </w:t>
      </w:r>
      <w:r w:rsidR="002751F0" w:rsidRPr="006E6C91">
        <w:rPr>
          <w:sz w:val="24"/>
          <w:szCs w:val="24"/>
        </w:rPr>
        <w:t xml:space="preserve">die geplanten Ausgaben </w:t>
      </w:r>
      <w:r w:rsidR="007C6BC3">
        <w:rPr>
          <w:sz w:val="24"/>
          <w:szCs w:val="24"/>
        </w:rPr>
        <w:t xml:space="preserve">entsprechend der Abbildung 9, siehe unten, </w:t>
      </w:r>
      <w:r w:rsidR="002751F0" w:rsidRPr="006E6C91">
        <w:rPr>
          <w:sz w:val="24"/>
          <w:szCs w:val="24"/>
        </w:rPr>
        <w:t>ein. Über den Button „Hinzufügen“ können Sie eine</w:t>
      </w:r>
      <w:r w:rsidR="00D375EC">
        <w:rPr>
          <w:sz w:val="24"/>
          <w:szCs w:val="24"/>
        </w:rPr>
        <w:t>n neuen Eintrag</w:t>
      </w:r>
      <w:r w:rsidR="00A5177B">
        <w:rPr>
          <w:sz w:val="24"/>
          <w:szCs w:val="24"/>
        </w:rPr>
        <w:t xml:space="preserve"> in der jeweiligen Kategorie</w:t>
      </w:r>
      <w:r w:rsidR="002751F0" w:rsidRPr="006E6C91">
        <w:rPr>
          <w:sz w:val="24"/>
          <w:szCs w:val="24"/>
        </w:rPr>
        <w:t xml:space="preserve"> </w:t>
      </w:r>
      <w:r w:rsidR="00C011C4" w:rsidRPr="006E6C91">
        <w:rPr>
          <w:sz w:val="24"/>
          <w:szCs w:val="24"/>
        </w:rPr>
        <w:t>erzeugen</w:t>
      </w:r>
      <w:r w:rsidR="002751F0" w:rsidRPr="006E6C91">
        <w:rPr>
          <w:sz w:val="24"/>
          <w:szCs w:val="24"/>
        </w:rPr>
        <w:t>, über den Button „Löschen“ überflüssige Zeilen</w:t>
      </w:r>
      <w:r w:rsidR="007F65DB" w:rsidRPr="006E6C91">
        <w:rPr>
          <w:sz w:val="24"/>
          <w:szCs w:val="24"/>
        </w:rPr>
        <w:t xml:space="preserve"> </w:t>
      </w:r>
      <w:r w:rsidR="00D40DE4" w:rsidRPr="006E6C91">
        <w:rPr>
          <w:sz w:val="24"/>
          <w:szCs w:val="24"/>
        </w:rPr>
        <w:t>entfernen</w:t>
      </w:r>
      <w:r w:rsidR="007F65DB" w:rsidRPr="006E6C91">
        <w:rPr>
          <w:sz w:val="24"/>
          <w:szCs w:val="24"/>
        </w:rPr>
        <w:t xml:space="preserve">. </w:t>
      </w:r>
      <w:r w:rsidR="00FC5F5C">
        <w:rPr>
          <w:sz w:val="24"/>
          <w:szCs w:val="24"/>
        </w:rPr>
        <w:t xml:space="preserve">Wählen Sie dazu zunächst die zu löschende Zeile an und klicken Sie dann „Löschen“. </w:t>
      </w:r>
      <w:r w:rsidR="00495045">
        <w:rPr>
          <w:sz w:val="24"/>
          <w:szCs w:val="24"/>
        </w:rPr>
        <w:t xml:space="preserve">Die Summe der </w:t>
      </w:r>
      <w:r w:rsidR="00724D2A">
        <w:rPr>
          <w:sz w:val="24"/>
          <w:szCs w:val="24"/>
        </w:rPr>
        <w:t xml:space="preserve">Ausgaben wird in der Kalkulation der Tabelle </w:t>
      </w:r>
      <w:r w:rsidR="00FE5E08">
        <w:rPr>
          <w:sz w:val="24"/>
          <w:szCs w:val="24"/>
        </w:rPr>
        <w:t>„</w:t>
      </w:r>
      <w:r w:rsidR="000D4E79">
        <w:rPr>
          <w:sz w:val="24"/>
          <w:szCs w:val="24"/>
        </w:rPr>
        <w:t>Automatische Verteilung</w:t>
      </w:r>
      <w:r w:rsidR="00486D37">
        <w:rPr>
          <w:sz w:val="24"/>
          <w:szCs w:val="24"/>
        </w:rPr>
        <w:t xml:space="preserve">“ </w:t>
      </w:r>
      <w:r w:rsidR="00FE5E08">
        <w:rPr>
          <w:sz w:val="24"/>
          <w:szCs w:val="24"/>
        </w:rPr>
        <w:t>b</w:t>
      </w:r>
      <w:r w:rsidR="00724D2A">
        <w:rPr>
          <w:sz w:val="24"/>
          <w:szCs w:val="24"/>
        </w:rPr>
        <w:t>erücksichtigt.</w:t>
      </w:r>
    </w:p>
    <w:p w14:paraId="3D65F3C5" w14:textId="761ABF86" w:rsidR="002C1ACB" w:rsidRDefault="00C57E25" w:rsidP="00F5034A">
      <w:pPr>
        <w:rPr>
          <w:sz w:val="24"/>
          <w:szCs w:val="24"/>
        </w:rPr>
      </w:pPr>
      <w:r w:rsidRPr="006E6C91">
        <w:rPr>
          <w:sz w:val="24"/>
          <w:szCs w:val="24"/>
        </w:rPr>
        <w:t xml:space="preserve">Wenn Sie bereits im Vorfeld mit Einnahmen oder Leistungen Dritter </w:t>
      </w:r>
      <w:r w:rsidR="002C1ACB">
        <w:rPr>
          <w:sz w:val="24"/>
          <w:szCs w:val="24"/>
        </w:rPr>
        <w:t>rechnen</w:t>
      </w:r>
      <w:r w:rsidRPr="006E6C91">
        <w:rPr>
          <w:sz w:val="24"/>
          <w:szCs w:val="24"/>
        </w:rPr>
        <w:t xml:space="preserve">, geben Sie diese in der dafür vorgesehenen Zeile an. Das System errechnet damit die zuwendungsfähigen Gesamtausgaben. </w:t>
      </w:r>
    </w:p>
    <w:p w14:paraId="797B222E" w14:textId="46F6D9D8" w:rsidR="00136BA4" w:rsidRDefault="000944A4" w:rsidP="00136BA4">
      <w:pPr>
        <w:keepNext/>
      </w:pPr>
      <w:r>
        <w:rPr>
          <w:noProof/>
          <w:lang w:eastAsia="de-DE"/>
        </w:rPr>
        <w:drawing>
          <wp:inline distT="0" distB="0" distL="0" distR="0" wp14:anchorId="006C1AC2" wp14:editId="0710121B">
            <wp:extent cx="5760720" cy="169354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3A23" w14:textId="5EF7C760" w:rsidR="002C1ACB" w:rsidRDefault="00136BA4" w:rsidP="00136BA4">
      <w:pPr>
        <w:pStyle w:val="Beschriftung"/>
        <w:jc w:val="center"/>
        <w:rPr>
          <w:sz w:val="24"/>
          <w:szCs w:val="24"/>
        </w:rPr>
      </w:pPr>
      <w:r>
        <w:t xml:space="preserve">Abbildung </w:t>
      </w:r>
      <w:r w:rsidR="007C6BC3">
        <w:t>9</w:t>
      </w:r>
      <w:r>
        <w:t xml:space="preserve">: </w:t>
      </w:r>
      <w:r w:rsidRPr="00136BA4">
        <w:t>Der Abschnitt „Finanzierungsplan“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82"/>
      </w:tblGrid>
      <w:tr w:rsidR="000D4E79" w14:paraId="75C905DA" w14:textId="77777777" w:rsidTr="000D4E79">
        <w:tc>
          <w:tcPr>
            <w:tcW w:w="906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14:paraId="5E5B75F4" w14:textId="452FB415" w:rsidR="000D4E79" w:rsidRDefault="000D4E79" w:rsidP="00F5034A">
            <w:pPr>
              <w:rPr>
                <w:sz w:val="24"/>
                <w:szCs w:val="24"/>
              </w:rPr>
            </w:pPr>
            <w:r w:rsidRPr="000D4E79">
              <w:rPr>
                <w:sz w:val="24"/>
                <w:szCs w:val="24"/>
              </w:rPr>
              <w:t xml:space="preserve">Im Rahmen des Förderprogramms KIM NRW ist es unbedingt erforderlich, dass mithilfe des Buttons „Hinzufügen“ eine Gliederung der Ausgaben </w:t>
            </w:r>
            <w:r w:rsidR="007C6BC3">
              <w:rPr>
                <w:sz w:val="24"/>
                <w:szCs w:val="24"/>
              </w:rPr>
              <w:t>entsprechend der Abbildung 9 vorgenommen wird!</w:t>
            </w:r>
          </w:p>
        </w:tc>
      </w:tr>
    </w:tbl>
    <w:p w14:paraId="235285BC" w14:textId="0A1A11AA" w:rsidR="002C1ACB" w:rsidRDefault="002C1ACB" w:rsidP="00F5034A">
      <w:pPr>
        <w:rPr>
          <w:sz w:val="24"/>
          <w:szCs w:val="24"/>
        </w:rPr>
      </w:pPr>
    </w:p>
    <w:p w14:paraId="44E2AC03" w14:textId="3D333AB2" w:rsidR="006004DC" w:rsidRDefault="007C6BC3" w:rsidP="006004DC">
      <w:pPr>
        <w:keepNext/>
      </w:pPr>
      <w:r>
        <w:rPr>
          <w:noProof/>
          <w:lang w:eastAsia="de-DE"/>
        </w:rPr>
        <w:lastRenderedPageBreak/>
        <mc:AlternateContent>
          <mc:Choice Requires="wpi">
            <w:drawing>
              <wp:anchor distT="0" distB="0" distL="114300" distR="114300" simplePos="0" relativeHeight="251668503" behindDoc="0" locked="0" layoutInCell="1" allowOverlap="1" wp14:anchorId="715F84CB" wp14:editId="2D67BECE">
                <wp:simplePos x="0" y="0"/>
                <wp:positionH relativeFrom="column">
                  <wp:posOffset>6363997</wp:posOffset>
                </wp:positionH>
                <wp:positionV relativeFrom="paragraph">
                  <wp:posOffset>590009</wp:posOffset>
                </wp:positionV>
                <wp:extent cx="360" cy="360"/>
                <wp:effectExtent l="38100" t="38100" r="57150" b="5715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5C58" id="Freihand 13" o:spid="_x0000_s1026" type="#_x0000_t75" style="position:absolute;margin-left:500.4pt;margin-top:45.75pt;width:1.45pt;height:1.45pt;z-index:251668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">
                <v:imagedata r:id="rId19" o:title=""/>
              </v:shape>
            </w:pict>
          </mc:Fallback>
        </mc:AlternateContent>
      </w:r>
      <w:r w:rsidR="000944A4">
        <w:rPr>
          <w:noProof/>
          <w:lang w:eastAsia="de-DE"/>
        </w:rPr>
        <w:drawing>
          <wp:inline distT="0" distB="0" distL="0" distR="0" wp14:anchorId="734FA399" wp14:editId="4E3A1703">
            <wp:extent cx="5760720" cy="19062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3B7D" w14:textId="7FA69B72" w:rsidR="00486D37" w:rsidRPr="00595F90" w:rsidRDefault="006004DC" w:rsidP="006004DC">
      <w:pPr>
        <w:pStyle w:val="Beschriftung"/>
        <w:jc w:val="center"/>
        <w:rPr>
          <w:b/>
          <w:sz w:val="24"/>
          <w:szCs w:val="24"/>
        </w:rPr>
      </w:pPr>
      <w:r>
        <w:t>Abbildung 1</w:t>
      </w:r>
      <w:r w:rsidR="007C6BC3">
        <w:t>0</w:t>
      </w:r>
      <w:r>
        <w:t>: Der Abschnitt „Automatische Verteilung“</w:t>
      </w:r>
    </w:p>
    <w:p w14:paraId="072C98B5" w14:textId="192F3C6E" w:rsidR="00A56E7E" w:rsidRDefault="0045337D" w:rsidP="008F64D9">
      <w:pPr>
        <w:pStyle w:val="berschrift2"/>
      </w:pPr>
      <w:bookmarkStart w:id="12" w:name="_Toc184907766"/>
      <w:r>
        <w:t>Weitere Angaben</w:t>
      </w:r>
      <w:bookmarkEnd w:id="12"/>
    </w:p>
    <w:p w14:paraId="050A7CCF" w14:textId="77777777" w:rsidR="003436A7" w:rsidRDefault="008A6C7E" w:rsidP="00362E6E">
      <w:pPr>
        <w:rPr>
          <w:sz w:val="24"/>
          <w:szCs w:val="24"/>
        </w:rPr>
      </w:pPr>
      <w:r w:rsidRPr="00FF2D02">
        <w:rPr>
          <w:sz w:val="24"/>
          <w:szCs w:val="24"/>
        </w:rPr>
        <w:t xml:space="preserve">Im Reiter </w:t>
      </w:r>
      <w:r w:rsidR="001431D3">
        <w:rPr>
          <w:sz w:val="24"/>
          <w:szCs w:val="24"/>
        </w:rPr>
        <w:t>„</w:t>
      </w:r>
      <w:r w:rsidR="0045337D">
        <w:rPr>
          <w:sz w:val="24"/>
          <w:szCs w:val="24"/>
        </w:rPr>
        <w:t>Weitere Angaben</w:t>
      </w:r>
      <w:r w:rsidR="001431D3">
        <w:rPr>
          <w:sz w:val="24"/>
          <w:szCs w:val="24"/>
        </w:rPr>
        <w:t>“</w:t>
      </w:r>
      <w:r w:rsidRPr="00FF2D02">
        <w:rPr>
          <w:sz w:val="24"/>
          <w:szCs w:val="24"/>
        </w:rPr>
        <w:t xml:space="preserve"> </w:t>
      </w:r>
      <w:r w:rsidR="001C3858">
        <w:rPr>
          <w:sz w:val="24"/>
          <w:szCs w:val="24"/>
        </w:rPr>
        <w:t>machen</w:t>
      </w:r>
      <w:r w:rsidR="001431D3">
        <w:rPr>
          <w:sz w:val="24"/>
          <w:szCs w:val="24"/>
        </w:rPr>
        <w:t xml:space="preserve"> Sie</w:t>
      </w:r>
      <w:r w:rsidR="00CB5E56" w:rsidRPr="00FF2D02">
        <w:rPr>
          <w:sz w:val="24"/>
          <w:szCs w:val="24"/>
        </w:rPr>
        <w:t xml:space="preserve"> Angaben zu der</w:t>
      </w:r>
      <w:r w:rsidR="00BE0FE7">
        <w:rPr>
          <w:sz w:val="24"/>
          <w:szCs w:val="24"/>
        </w:rPr>
        <w:t xml:space="preserve"> Form der Zuwendung</w:t>
      </w:r>
      <w:r w:rsidR="00CB5E56" w:rsidRPr="00FF2D02">
        <w:rPr>
          <w:sz w:val="24"/>
          <w:szCs w:val="24"/>
        </w:rPr>
        <w:t xml:space="preserve">. Die </w:t>
      </w:r>
      <w:r w:rsidR="009356E2">
        <w:rPr>
          <w:sz w:val="24"/>
          <w:szCs w:val="24"/>
        </w:rPr>
        <w:t>i</w:t>
      </w:r>
      <w:r w:rsidR="00C6608C">
        <w:rPr>
          <w:sz w:val="24"/>
          <w:szCs w:val="24"/>
        </w:rPr>
        <w:t>n den drei Textfeldern</w:t>
      </w:r>
      <w:r w:rsidR="006361E3">
        <w:rPr>
          <w:sz w:val="24"/>
          <w:szCs w:val="24"/>
        </w:rPr>
        <w:t>, „Begründung zur Notwendigkeit der Maßnahme / Beschreibung der Maßnahme“, „Begründung zur Notwendigkeit der Förderung und zur Finanzierung“</w:t>
      </w:r>
      <w:r w:rsidR="00E516CC">
        <w:rPr>
          <w:sz w:val="24"/>
          <w:szCs w:val="24"/>
        </w:rPr>
        <w:t xml:space="preserve"> und </w:t>
      </w:r>
      <w:r w:rsidR="006361E3">
        <w:rPr>
          <w:sz w:val="24"/>
          <w:szCs w:val="24"/>
        </w:rPr>
        <w:t xml:space="preserve">„Finanz- und haushaltswirtschaftliche Auswirkungen“, </w:t>
      </w:r>
      <w:r w:rsidR="009356E2">
        <w:rPr>
          <w:sz w:val="24"/>
          <w:szCs w:val="24"/>
        </w:rPr>
        <w:t>zu schildernden</w:t>
      </w:r>
      <w:r w:rsidR="00CB5E56" w:rsidRPr="00FF2D02">
        <w:rPr>
          <w:sz w:val="24"/>
          <w:szCs w:val="24"/>
        </w:rPr>
        <w:t xml:space="preserve"> </w:t>
      </w:r>
      <w:r w:rsidR="009356E2">
        <w:rPr>
          <w:sz w:val="24"/>
          <w:szCs w:val="24"/>
        </w:rPr>
        <w:t>Inhalte</w:t>
      </w:r>
      <w:r w:rsidR="004C238A">
        <w:rPr>
          <w:sz w:val="24"/>
          <w:szCs w:val="24"/>
        </w:rPr>
        <w:t xml:space="preserve"> sind auf</w:t>
      </w:r>
      <w:r w:rsidR="00D618F9">
        <w:rPr>
          <w:sz w:val="24"/>
          <w:szCs w:val="24"/>
        </w:rPr>
        <w:t xml:space="preserve"> jeweils 2.000 Zeichen beschränkt</w:t>
      </w:r>
      <w:r w:rsidR="00CB5E56" w:rsidRPr="00FF2D02">
        <w:rPr>
          <w:sz w:val="24"/>
          <w:szCs w:val="24"/>
        </w:rPr>
        <w:t xml:space="preserve">. </w:t>
      </w:r>
    </w:p>
    <w:p w14:paraId="03160AB8" w14:textId="0145436F" w:rsidR="003436A7" w:rsidRDefault="003436A7" w:rsidP="00362E6E">
      <w:pPr>
        <w:rPr>
          <w:sz w:val="24"/>
          <w:szCs w:val="24"/>
        </w:rPr>
      </w:pPr>
      <w:r>
        <w:rPr>
          <w:sz w:val="24"/>
          <w:szCs w:val="24"/>
        </w:rPr>
        <w:t xml:space="preserve">Für das Förderprogramm KIM müssen Sie außerdem darstellen, wie das Kommunale Integrationsmanagement umgesetzt werden soll und auf die Klärung der Schnittstellen und Abgrenzungen zu anderen Programm eingehen (2000 Zeichen). </w:t>
      </w:r>
    </w:p>
    <w:p w14:paraId="7CB4FAE7" w14:textId="63000162" w:rsidR="003436A7" w:rsidRDefault="003436A7" w:rsidP="00362E6E">
      <w:pPr>
        <w:rPr>
          <w:sz w:val="24"/>
          <w:szCs w:val="24"/>
        </w:rPr>
      </w:pPr>
      <w:r>
        <w:rPr>
          <w:sz w:val="24"/>
          <w:szCs w:val="24"/>
        </w:rPr>
        <w:t xml:space="preserve">Falls Sie als Kreis einen Antrag für das Förderprogramm KIM stellen, ist die Einbindung der des kreisangehörigen Raumes und der kreisangehörigen Kommunen in das Kommunale Integrationsmanagement darzulegen (2000 Zeichen). </w:t>
      </w:r>
    </w:p>
    <w:p w14:paraId="4DA92C9E" w14:textId="603DDD45" w:rsidR="008A6C7E" w:rsidRDefault="00BC074B" w:rsidP="00362E6E">
      <w:pPr>
        <w:rPr>
          <w:sz w:val="24"/>
          <w:szCs w:val="24"/>
        </w:rPr>
      </w:pPr>
      <w:r>
        <w:rPr>
          <w:sz w:val="24"/>
          <w:szCs w:val="24"/>
        </w:rPr>
        <w:t>Weitere Angaben</w:t>
      </w:r>
      <w:r w:rsidR="003436A7">
        <w:rPr>
          <w:sz w:val="24"/>
          <w:szCs w:val="24"/>
        </w:rPr>
        <w:t xml:space="preserve"> und Ausführungen</w:t>
      </w:r>
      <w:r>
        <w:rPr>
          <w:sz w:val="24"/>
          <w:szCs w:val="24"/>
        </w:rPr>
        <w:t xml:space="preserve"> können Sie</w:t>
      </w:r>
      <w:r w:rsidR="000114DA">
        <w:rPr>
          <w:sz w:val="24"/>
          <w:szCs w:val="24"/>
        </w:rPr>
        <w:t>, falls erforderlich,</w:t>
      </w:r>
      <w:r>
        <w:rPr>
          <w:sz w:val="24"/>
          <w:szCs w:val="24"/>
        </w:rPr>
        <w:t xml:space="preserve"> als </w:t>
      </w:r>
      <w:r w:rsidR="00940807">
        <w:rPr>
          <w:sz w:val="24"/>
          <w:szCs w:val="24"/>
        </w:rPr>
        <w:t>PDF-</w:t>
      </w:r>
      <w:r>
        <w:rPr>
          <w:sz w:val="24"/>
          <w:szCs w:val="24"/>
        </w:rPr>
        <w:t>Dokument</w:t>
      </w:r>
      <w:r w:rsidR="00500F0E">
        <w:rPr>
          <w:sz w:val="24"/>
          <w:szCs w:val="24"/>
        </w:rPr>
        <w:t xml:space="preserve"> </w:t>
      </w:r>
      <w:r w:rsidR="00940807">
        <w:rPr>
          <w:sz w:val="24"/>
          <w:szCs w:val="24"/>
        </w:rPr>
        <w:t xml:space="preserve">im Bereich „Dokumentenupload“ dem </w:t>
      </w:r>
      <w:r w:rsidR="00DF36E0">
        <w:rPr>
          <w:sz w:val="24"/>
          <w:szCs w:val="24"/>
        </w:rPr>
        <w:t>Online-Antrag</w:t>
      </w:r>
      <w:r w:rsidR="00940807">
        <w:rPr>
          <w:sz w:val="24"/>
          <w:szCs w:val="24"/>
        </w:rPr>
        <w:t xml:space="preserve"> anfügen. </w:t>
      </w:r>
    </w:p>
    <w:p w14:paraId="019EB59E" w14:textId="7EE73801" w:rsidR="0055580F" w:rsidRDefault="003436A7" w:rsidP="0055580F">
      <w:pPr>
        <w:keepNext/>
      </w:pPr>
      <w:r w:rsidRPr="003436A7">
        <w:rPr>
          <w:noProof/>
          <w:lang w:eastAsia="de-DE"/>
        </w:rPr>
        <w:lastRenderedPageBreak/>
        <w:drawing>
          <wp:inline distT="0" distB="0" distL="0" distR="0" wp14:anchorId="075C8A1C" wp14:editId="4A61E5AB">
            <wp:extent cx="5919449" cy="4286250"/>
            <wp:effectExtent l="0" t="0" r="571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2065" cy="42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928A" w14:textId="48A0337A" w:rsidR="0055580F" w:rsidRDefault="0055580F" w:rsidP="0055580F">
      <w:pPr>
        <w:pStyle w:val="Beschriftung"/>
        <w:jc w:val="center"/>
        <w:rPr>
          <w:sz w:val="24"/>
          <w:szCs w:val="24"/>
        </w:rPr>
      </w:pPr>
      <w:r>
        <w:t>Abbildung 1</w:t>
      </w:r>
      <w:r w:rsidR="007C6BC3">
        <w:t>1</w:t>
      </w:r>
      <w:r>
        <w:t>: Der Abschnitt „Weitere Angaben“</w:t>
      </w:r>
    </w:p>
    <w:p w14:paraId="610D0A95" w14:textId="35BDD4B5" w:rsidR="00A41575" w:rsidRDefault="00A41575" w:rsidP="00A41575">
      <w:pPr>
        <w:pStyle w:val="berschrift2"/>
      </w:pPr>
      <w:bookmarkStart w:id="13" w:name="_Toc184907767"/>
      <w:r>
        <w:t>Erklärungen</w:t>
      </w:r>
      <w:bookmarkEnd w:id="13"/>
    </w:p>
    <w:p w14:paraId="3CEBD943" w14:textId="2823E489" w:rsidR="000535F3" w:rsidRPr="000535F3" w:rsidRDefault="0094213B" w:rsidP="000535F3">
      <w:pPr>
        <w:rPr>
          <w:sz w:val="24"/>
          <w:szCs w:val="24"/>
        </w:rPr>
      </w:pPr>
      <w:r w:rsidRPr="00037524">
        <w:rPr>
          <w:sz w:val="24"/>
          <w:szCs w:val="24"/>
        </w:rPr>
        <w:t>Im Abs</w:t>
      </w:r>
      <w:r w:rsidR="00F846DB">
        <w:rPr>
          <w:sz w:val="24"/>
          <w:szCs w:val="24"/>
        </w:rPr>
        <w:t>chnitt „Erklärungen</w:t>
      </w:r>
      <w:r>
        <w:rPr>
          <w:sz w:val="24"/>
          <w:szCs w:val="24"/>
        </w:rPr>
        <w:t xml:space="preserve">“ </w:t>
      </w:r>
      <w:r w:rsidR="001C3858">
        <w:rPr>
          <w:sz w:val="24"/>
          <w:szCs w:val="24"/>
        </w:rPr>
        <w:t xml:space="preserve">bestätigen </w:t>
      </w:r>
      <w:r>
        <w:rPr>
          <w:sz w:val="24"/>
          <w:szCs w:val="24"/>
        </w:rPr>
        <w:t xml:space="preserve">Sie </w:t>
      </w:r>
      <w:r w:rsidR="000535F3">
        <w:rPr>
          <w:sz w:val="24"/>
          <w:szCs w:val="24"/>
        </w:rPr>
        <w:t xml:space="preserve">u.a. </w:t>
      </w:r>
      <w:r w:rsidR="00F846DB">
        <w:rPr>
          <w:sz w:val="24"/>
          <w:szCs w:val="24"/>
        </w:rPr>
        <w:t>das Vorliegen der Zuwendungsvoraussetzungen gemäß Abschnitt 4 der Richtlinie durch Checkbox</w:t>
      </w:r>
      <w:r w:rsidR="000535F3">
        <w:rPr>
          <w:sz w:val="24"/>
          <w:szCs w:val="24"/>
        </w:rPr>
        <w:t>en</w:t>
      </w:r>
      <w:r w:rsidR="00F846DB">
        <w:rPr>
          <w:sz w:val="24"/>
          <w:szCs w:val="24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82"/>
      </w:tblGrid>
      <w:tr w:rsidR="002D324C" w14:paraId="7994A3AC" w14:textId="77777777" w:rsidTr="001D0D65">
        <w:tc>
          <w:tcPr>
            <w:tcW w:w="906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14:paraId="6E3EC83C" w14:textId="399A6A09" w:rsidR="000535F3" w:rsidRDefault="002D324C" w:rsidP="001D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Falls die Koordin</w:t>
            </w:r>
            <w:r w:rsidR="000535F3">
              <w:rPr>
                <w:sz w:val="24"/>
                <w:szCs w:val="24"/>
              </w:rPr>
              <w:t>ations</w:t>
            </w:r>
            <w:r>
              <w:rPr>
                <w:sz w:val="24"/>
                <w:szCs w:val="24"/>
              </w:rPr>
              <w:t xml:space="preserve">stellen in Ihrer Kommune nicht an das Kommunale Integrationszentrum angegliedert sind, fügen Sie bitte eine entsprechende Begründung im Anhang bei. </w:t>
            </w:r>
          </w:p>
        </w:tc>
      </w:tr>
    </w:tbl>
    <w:p w14:paraId="39D10E22" w14:textId="20C16148" w:rsidR="006E6063" w:rsidRDefault="00734BA7" w:rsidP="008F64D9">
      <w:pPr>
        <w:pStyle w:val="berschrift2"/>
      </w:pPr>
      <w:bookmarkStart w:id="14" w:name="_Toc184907768"/>
      <w:r>
        <w:t xml:space="preserve"> </w:t>
      </w:r>
      <w:r w:rsidR="009960A9">
        <w:t>Dokumentenupload</w:t>
      </w:r>
      <w:bookmarkEnd w:id="14"/>
    </w:p>
    <w:p w14:paraId="49948ABF" w14:textId="17F85D5F" w:rsidR="006E6063" w:rsidRPr="00722470" w:rsidRDefault="006E6063" w:rsidP="00362E6E">
      <w:pPr>
        <w:rPr>
          <w:sz w:val="24"/>
          <w:szCs w:val="24"/>
        </w:rPr>
      </w:pPr>
      <w:r w:rsidRPr="00722470">
        <w:rPr>
          <w:sz w:val="24"/>
          <w:szCs w:val="24"/>
        </w:rPr>
        <w:t xml:space="preserve">Im </w:t>
      </w:r>
      <w:r w:rsidR="009960A9" w:rsidRPr="00722470">
        <w:rPr>
          <w:sz w:val="24"/>
          <w:szCs w:val="24"/>
        </w:rPr>
        <w:t>Abschnitt</w:t>
      </w:r>
      <w:r w:rsidRPr="00722470">
        <w:rPr>
          <w:sz w:val="24"/>
          <w:szCs w:val="24"/>
        </w:rPr>
        <w:t xml:space="preserve"> „Dokumentenupload“ können </w:t>
      </w:r>
      <w:r w:rsidR="00722470" w:rsidRPr="00722470">
        <w:rPr>
          <w:sz w:val="24"/>
          <w:szCs w:val="24"/>
        </w:rPr>
        <w:t xml:space="preserve">Sie </w:t>
      </w:r>
      <w:r w:rsidRPr="00722470">
        <w:rPr>
          <w:sz w:val="24"/>
          <w:szCs w:val="24"/>
        </w:rPr>
        <w:t xml:space="preserve">Dateien wie Bilder und PDF-Dokumente hochladen, um ergänzende Angaben </w:t>
      </w:r>
      <w:r w:rsidR="00860326">
        <w:rPr>
          <w:sz w:val="24"/>
          <w:szCs w:val="24"/>
        </w:rPr>
        <w:t>zum</w:t>
      </w:r>
      <w:r w:rsidRPr="00722470">
        <w:rPr>
          <w:sz w:val="24"/>
          <w:szCs w:val="24"/>
        </w:rPr>
        <w:t xml:space="preserve"> Sachbericht </w:t>
      </w:r>
      <w:r w:rsidR="00B1598F">
        <w:rPr>
          <w:sz w:val="24"/>
          <w:szCs w:val="24"/>
        </w:rPr>
        <w:t>zu machen</w:t>
      </w:r>
      <w:r w:rsidRPr="00722470">
        <w:rPr>
          <w:sz w:val="24"/>
          <w:szCs w:val="24"/>
        </w:rPr>
        <w:t xml:space="preserve">. </w:t>
      </w:r>
    </w:p>
    <w:p w14:paraId="31039BAF" w14:textId="7314DF6D" w:rsidR="00722470" w:rsidRDefault="00644A30" w:rsidP="00362E6E">
      <w:pPr>
        <w:rPr>
          <w:sz w:val="24"/>
          <w:szCs w:val="24"/>
        </w:rPr>
      </w:pPr>
      <w:r>
        <w:rPr>
          <w:sz w:val="24"/>
          <w:szCs w:val="24"/>
        </w:rPr>
        <w:t xml:space="preserve">Sie können </w:t>
      </w:r>
      <w:r w:rsidR="000535F3">
        <w:rPr>
          <w:sz w:val="24"/>
          <w:szCs w:val="24"/>
        </w:rPr>
        <w:t>bis zu 15</w:t>
      </w:r>
      <w:r>
        <w:rPr>
          <w:sz w:val="24"/>
          <w:szCs w:val="24"/>
        </w:rPr>
        <w:t xml:space="preserve"> Dateien mit jeweils bis zu 10 MB hochladen. Die zugelassenen Dateitypen für den Upload sind PDF-Dateien sowie die Bild-Dateitypen JPG</w:t>
      </w:r>
      <w:r w:rsidR="00C8459C">
        <w:rPr>
          <w:sz w:val="24"/>
          <w:szCs w:val="24"/>
        </w:rPr>
        <w:t xml:space="preserve">, </w:t>
      </w:r>
      <w:r>
        <w:rPr>
          <w:sz w:val="24"/>
          <w:szCs w:val="24"/>
        </w:rPr>
        <w:t>JPEG, GIF und PNG</w:t>
      </w:r>
      <w:r w:rsidR="00F32F98">
        <w:rPr>
          <w:sz w:val="24"/>
          <w:szCs w:val="24"/>
        </w:rPr>
        <w:t>.</w:t>
      </w:r>
      <w:r w:rsidR="00BA2826">
        <w:rPr>
          <w:sz w:val="24"/>
          <w:szCs w:val="24"/>
        </w:rPr>
        <w:t xml:space="preserve"> Je nach Förderprogramm können auch XLS sowie XSLX</w:t>
      </w:r>
      <w:r w:rsidR="00FF4CBD">
        <w:rPr>
          <w:sz w:val="24"/>
          <w:szCs w:val="24"/>
        </w:rPr>
        <w:t>-</w:t>
      </w:r>
      <w:r w:rsidR="00BA2826">
        <w:rPr>
          <w:sz w:val="24"/>
          <w:szCs w:val="24"/>
        </w:rPr>
        <w:t xml:space="preserve">Dateien zugelassen sein. </w:t>
      </w:r>
    </w:p>
    <w:p w14:paraId="12368068" w14:textId="0A58E890" w:rsidR="00BB1075" w:rsidRDefault="00BB1075" w:rsidP="00362E6E">
      <w:pPr>
        <w:rPr>
          <w:sz w:val="24"/>
          <w:szCs w:val="24"/>
        </w:rPr>
      </w:pPr>
      <w:r>
        <w:rPr>
          <w:sz w:val="24"/>
          <w:szCs w:val="24"/>
        </w:rPr>
        <w:t xml:space="preserve">Bitte beachten Sie, dass die Anlagen „Übersicht über notwendige Personal- und Sachausgaben nach Nr. 5.4.1 und 5.4.2 der Richtlinie“, „Konzept zur Umsetzung des KIM auf Basis des KIM-Handlungskonzeptes“ sowie „KIM-Case Management-Konzept“ verpflichtend hochzuladen sind. Die Anlagen „Darstellung – unter Federführung des Kommunalen Integrationszentrums – der Umsetzung des KIM mit Klärung der Schnittstellen und Abgrenzungen zu anderen </w:t>
      </w:r>
      <w:r>
        <w:rPr>
          <w:sz w:val="24"/>
          <w:szCs w:val="24"/>
        </w:rPr>
        <w:lastRenderedPageBreak/>
        <w:t xml:space="preserve">Programmen“ und „Bei Kreisen: Darlegung der Einbindung des kreisangehörigen Raums und der kreisangehörigen Gemeinden in das Kommunale Integrationsmanagement“ können optional hochgeladen werden, falls der gebotene Platz im Bereich „weitere Angaben“ nicht ausreichend war. </w:t>
      </w:r>
    </w:p>
    <w:p w14:paraId="6D60F992" w14:textId="1C11419F" w:rsidR="00497DEC" w:rsidRDefault="00335EDD" w:rsidP="00362E6E">
      <w:pPr>
        <w:rPr>
          <w:sz w:val="24"/>
          <w:szCs w:val="24"/>
        </w:rPr>
      </w:pPr>
      <w:r>
        <w:rPr>
          <w:sz w:val="24"/>
          <w:szCs w:val="24"/>
        </w:rPr>
        <w:t>Geben Sie dem hochgeladenen Dokument einen</w:t>
      </w:r>
      <w:r w:rsidR="0006437A">
        <w:rPr>
          <w:sz w:val="24"/>
          <w:szCs w:val="24"/>
        </w:rPr>
        <w:t xml:space="preserve"> Titel</w:t>
      </w:r>
      <w:r w:rsidR="00390B8B">
        <w:rPr>
          <w:sz w:val="24"/>
          <w:szCs w:val="24"/>
        </w:rPr>
        <w:t>, indem Sie</w:t>
      </w:r>
      <w:r w:rsidR="003824B2">
        <w:rPr>
          <w:sz w:val="24"/>
          <w:szCs w:val="24"/>
        </w:rPr>
        <w:t xml:space="preserve"> </w:t>
      </w:r>
      <w:r w:rsidR="00390B8B">
        <w:rPr>
          <w:sz w:val="24"/>
          <w:szCs w:val="24"/>
        </w:rPr>
        <w:t xml:space="preserve">auf den Bereich „Bezeichnung“ </w:t>
      </w:r>
      <w:r w:rsidR="00CB2AE9">
        <w:rPr>
          <w:sz w:val="24"/>
          <w:szCs w:val="24"/>
        </w:rPr>
        <w:t xml:space="preserve">klicken. </w:t>
      </w:r>
    </w:p>
    <w:p w14:paraId="01E1DC43" w14:textId="5ADEEEE0" w:rsidR="00C8459C" w:rsidRPr="00C40336" w:rsidRDefault="00C8582D" w:rsidP="00C40336">
      <w:pPr>
        <w:rPr>
          <w:sz w:val="24"/>
          <w:szCs w:val="24"/>
        </w:rPr>
      </w:pPr>
      <w:r w:rsidRPr="00C8582D">
        <w:rPr>
          <w:noProof/>
          <w:sz w:val="24"/>
          <w:szCs w:val="24"/>
          <w:lang w:eastAsia="de-DE"/>
        </w:rPr>
        <w:drawing>
          <wp:inline distT="0" distB="0" distL="0" distR="0" wp14:anchorId="357EE842" wp14:editId="32F66249">
            <wp:extent cx="5760720" cy="2493010"/>
            <wp:effectExtent l="0" t="0" r="0" b="254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CBF4" w14:textId="70F0EAD3" w:rsidR="00C8459C" w:rsidRDefault="00C8459C" w:rsidP="00C8459C">
      <w:pPr>
        <w:pStyle w:val="Beschriftung"/>
        <w:jc w:val="center"/>
        <w:rPr>
          <w:sz w:val="20"/>
          <w:szCs w:val="20"/>
        </w:rPr>
      </w:pPr>
      <w:r w:rsidRPr="00CC6769">
        <w:rPr>
          <w:sz w:val="20"/>
          <w:szCs w:val="20"/>
        </w:rPr>
        <w:t xml:space="preserve">Abbildung </w:t>
      </w:r>
      <w:r w:rsidR="00DC3F1F" w:rsidRPr="00CC6769">
        <w:rPr>
          <w:sz w:val="20"/>
          <w:szCs w:val="20"/>
        </w:rPr>
        <w:t>1</w:t>
      </w:r>
      <w:r w:rsidR="000535F3">
        <w:rPr>
          <w:sz w:val="20"/>
          <w:szCs w:val="20"/>
        </w:rPr>
        <w:t>2</w:t>
      </w:r>
      <w:r w:rsidRPr="00CC6769">
        <w:rPr>
          <w:sz w:val="20"/>
          <w:szCs w:val="20"/>
        </w:rPr>
        <w:t xml:space="preserve">: </w:t>
      </w:r>
      <w:r w:rsidR="0072390B">
        <w:rPr>
          <w:sz w:val="20"/>
          <w:szCs w:val="20"/>
        </w:rPr>
        <w:t xml:space="preserve">Der </w:t>
      </w:r>
      <w:r w:rsidRPr="00CC6769">
        <w:rPr>
          <w:sz w:val="20"/>
          <w:szCs w:val="20"/>
        </w:rPr>
        <w:t xml:space="preserve">Abschnitt </w:t>
      </w:r>
      <w:r w:rsidR="00632545" w:rsidRPr="00CC6769">
        <w:rPr>
          <w:sz w:val="20"/>
          <w:szCs w:val="20"/>
        </w:rPr>
        <w:t>„</w:t>
      </w:r>
      <w:r w:rsidRPr="00CC6769">
        <w:rPr>
          <w:sz w:val="20"/>
          <w:szCs w:val="20"/>
        </w:rPr>
        <w:t>Dokumentenupload</w:t>
      </w:r>
      <w:r w:rsidR="00632545" w:rsidRPr="00CC6769">
        <w:rPr>
          <w:sz w:val="20"/>
          <w:szCs w:val="20"/>
        </w:rPr>
        <w:t>“</w:t>
      </w:r>
    </w:p>
    <w:p w14:paraId="6DE79685" w14:textId="3EC2C435" w:rsidR="00EC65CE" w:rsidRDefault="00EC65CE" w:rsidP="008F64D9">
      <w:pPr>
        <w:pStyle w:val="berschrift2"/>
      </w:pPr>
      <w:r>
        <w:t xml:space="preserve"> </w:t>
      </w:r>
      <w:bookmarkStart w:id="15" w:name="_Toc184907769"/>
      <w:r>
        <w:t xml:space="preserve">Freigabe des </w:t>
      </w:r>
      <w:r w:rsidR="00187515">
        <w:t>Antrags</w:t>
      </w:r>
      <w:bookmarkEnd w:id="15"/>
    </w:p>
    <w:p w14:paraId="11EE08BF" w14:textId="6E9241ED" w:rsidR="006E6063" w:rsidRPr="00445911" w:rsidRDefault="006E6063" w:rsidP="00DC5F4E">
      <w:pPr>
        <w:rPr>
          <w:sz w:val="24"/>
          <w:szCs w:val="24"/>
        </w:rPr>
      </w:pPr>
      <w:r w:rsidRPr="00445911">
        <w:rPr>
          <w:sz w:val="24"/>
          <w:szCs w:val="24"/>
        </w:rPr>
        <w:t xml:space="preserve">Im letzten Schritt stehen </w:t>
      </w:r>
      <w:r w:rsidR="00E47C79" w:rsidRPr="00445911">
        <w:rPr>
          <w:sz w:val="24"/>
          <w:szCs w:val="24"/>
        </w:rPr>
        <w:t xml:space="preserve">Ihnen </w:t>
      </w:r>
      <w:r w:rsidRPr="00445911">
        <w:rPr>
          <w:sz w:val="24"/>
          <w:szCs w:val="24"/>
        </w:rPr>
        <w:t>die Felder „Abbrechen und zurück“, „Zwischenstand speichern“</w:t>
      </w:r>
      <w:r w:rsidR="00734BA7">
        <w:rPr>
          <w:sz w:val="24"/>
          <w:szCs w:val="24"/>
        </w:rPr>
        <w:t>, „Entwurfsversion drucken“</w:t>
      </w:r>
      <w:r w:rsidR="000545E0">
        <w:rPr>
          <w:sz w:val="24"/>
          <w:szCs w:val="24"/>
        </w:rPr>
        <w:t xml:space="preserve"> </w:t>
      </w:r>
      <w:r w:rsidRPr="00445911">
        <w:rPr>
          <w:sz w:val="24"/>
          <w:szCs w:val="24"/>
        </w:rPr>
        <w:t>und „</w:t>
      </w:r>
      <w:r w:rsidR="0006437A">
        <w:rPr>
          <w:sz w:val="24"/>
          <w:szCs w:val="24"/>
        </w:rPr>
        <w:t xml:space="preserve">Antrag </w:t>
      </w:r>
      <w:r w:rsidR="00734BA7">
        <w:rPr>
          <w:sz w:val="24"/>
          <w:szCs w:val="24"/>
        </w:rPr>
        <w:t>online</w:t>
      </w:r>
      <w:r w:rsidRPr="00445911">
        <w:rPr>
          <w:sz w:val="24"/>
          <w:szCs w:val="24"/>
        </w:rPr>
        <w:t xml:space="preserve"> </w:t>
      </w:r>
      <w:r w:rsidR="00734BA7">
        <w:rPr>
          <w:sz w:val="24"/>
          <w:szCs w:val="24"/>
        </w:rPr>
        <w:t>einreichen</w:t>
      </w:r>
      <w:r w:rsidRPr="00445911">
        <w:rPr>
          <w:sz w:val="24"/>
          <w:szCs w:val="24"/>
        </w:rPr>
        <w:t xml:space="preserve">“ zur Verfügung. </w:t>
      </w:r>
    </w:p>
    <w:p w14:paraId="71AFB67D" w14:textId="5E0864AF" w:rsidR="00616C3F" w:rsidRDefault="009356E2" w:rsidP="00DC5F4E">
      <w:pPr>
        <w:rPr>
          <w:sz w:val="24"/>
          <w:szCs w:val="24"/>
        </w:rPr>
      </w:pPr>
      <w:r>
        <w:rPr>
          <w:sz w:val="24"/>
          <w:szCs w:val="24"/>
        </w:rPr>
        <w:t xml:space="preserve">Mit </w:t>
      </w:r>
      <w:r w:rsidR="009F1604" w:rsidRPr="00445911">
        <w:rPr>
          <w:sz w:val="24"/>
          <w:szCs w:val="24"/>
        </w:rPr>
        <w:t xml:space="preserve">Klick auf </w:t>
      </w:r>
      <w:r w:rsidR="00D26DBB" w:rsidRPr="00445911">
        <w:rPr>
          <w:sz w:val="24"/>
          <w:szCs w:val="24"/>
        </w:rPr>
        <w:t xml:space="preserve">den Button </w:t>
      </w:r>
      <w:r w:rsidR="00242061" w:rsidRPr="00445911">
        <w:rPr>
          <w:sz w:val="24"/>
          <w:szCs w:val="24"/>
        </w:rPr>
        <w:t>„Abbrechen und zurück“ lösch</w:t>
      </w:r>
      <w:r w:rsidR="009F1604" w:rsidRPr="00445911">
        <w:rPr>
          <w:sz w:val="24"/>
          <w:szCs w:val="24"/>
        </w:rPr>
        <w:t>en Sie</w:t>
      </w:r>
      <w:r w:rsidR="00242061" w:rsidRPr="00445911">
        <w:rPr>
          <w:sz w:val="24"/>
          <w:szCs w:val="24"/>
        </w:rPr>
        <w:t xml:space="preserve"> alle</w:t>
      </w:r>
      <w:r>
        <w:rPr>
          <w:sz w:val="24"/>
          <w:szCs w:val="24"/>
        </w:rPr>
        <w:t xml:space="preserve"> getätigten</w:t>
      </w:r>
      <w:r w:rsidR="00242061" w:rsidRPr="00445911">
        <w:rPr>
          <w:sz w:val="24"/>
          <w:szCs w:val="24"/>
        </w:rPr>
        <w:t xml:space="preserve"> Eingaben zum Online-</w:t>
      </w:r>
      <w:r w:rsidR="00E059B7" w:rsidRPr="00445911">
        <w:rPr>
          <w:sz w:val="24"/>
          <w:szCs w:val="24"/>
        </w:rPr>
        <w:t>Antrag</w:t>
      </w:r>
      <w:r w:rsidR="00242061" w:rsidRPr="0044591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Mit </w:t>
      </w:r>
      <w:r w:rsidR="00D26DBB" w:rsidRPr="00445911">
        <w:rPr>
          <w:sz w:val="24"/>
          <w:szCs w:val="24"/>
        </w:rPr>
        <w:t xml:space="preserve">Klick auf den Button </w:t>
      </w:r>
      <w:r w:rsidR="00242061" w:rsidRPr="00445911">
        <w:rPr>
          <w:sz w:val="24"/>
          <w:szCs w:val="24"/>
        </w:rPr>
        <w:t>„Zwischenstand speichern</w:t>
      </w:r>
      <w:r w:rsidR="00D26DBB" w:rsidRPr="00445911">
        <w:rPr>
          <w:sz w:val="24"/>
          <w:szCs w:val="24"/>
        </w:rPr>
        <w:t>“</w:t>
      </w:r>
      <w:r w:rsidR="00242061" w:rsidRPr="00445911">
        <w:rPr>
          <w:sz w:val="24"/>
          <w:szCs w:val="24"/>
        </w:rPr>
        <w:t xml:space="preserve"> können</w:t>
      </w:r>
      <w:r w:rsidR="00F3362F" w:rsidRPr="00445911">
        <w:rPr>
          <w:sz w:val="24"/>
          <w:szCs w:val="24"/>
        </w:rPr>
        <w:t xml:space="preserve"> Sie </w:t>
      </w:r>
      <w:r w:rsidR="00860326">
        <w:rPr>
          <w:sz w:val="24"/>
          <w:szCs w:val="24"/>
        </w:rPr>
        <w:t>I</w:t>
      </w:r>
      <w:r w:rsidR="00F3362F" w:rsidRPr="00445911">
        <w:rPr>
          <w:sz w:val="24"/>
          <w:szCs w:val="24"/>
        </w:rPr>
        <w:t>hre</w:t>
      </w:r>
      <w:r w:rsidR="00242061" w:rsidRPr="00445911">
        <w:rPr>
          <w:sz w:val="24"/>
          <w:szCs w:val="24"/>
        </w:rPr>
        <w:t xml:space="preserve"> aktuelle</w:t>
      </w:r>
      <w:r w:rsidR="00F3362F" w:rsidRPr="00445911">
        <w:rPr>
          <w:sz w:val="24"/>
          <w:szCs w:val="24"/>
        </w:rPr>
        <w:t>n</w:t>
      </w:r>
      <w:r w:rsidR="00242061" w:rsidRPr="00445911">
        <w:rPr>
          <w:sz w:val="24"/>
          <w:szCs w:val="24"/>
        </w:rPr>
        <w:t xml:space="preserve"> Eingaben </w:t>
      </w:r>
      <w:r w:rsidR="00F3362F" w:rsidRPr="00445911">
        <w:rPr>
          <w:sz w:val="24"/>
          <w:szCs w:val="24"/>
        </w:rPr>
        <w:t>speichern</w:t>
      </w:r>
      <w:r w:rsidR="00242061" w:rsidRPr="00445911">
        <w:rPr>
          <w:sz w:val="24"/>
          <w:szCs w:val="24"/>
        </w:rPr>
        <w:t>. De</w:t>
      </w:r>
      <w:r w:rsidR="00F3362F" w:rsidRPr="00445911">
        <w:rPr>
          <w:sz w:val="24"/>
          <w:szCs w:val="24"/>
        </w:rPr>
        <w:t>n</w:t>
      </w:r>
      <w:r w:rsidR="00242061" w:rsidRPr="00445911">
        <w:rPr>
          <w:sz w:val="24"/>
          <w:szCs w:val="24"/>
        </w:rPr>
        <w:t xml:space="preserve"> ausgefüllte</w:t>
      </w:r>
      <w:r w:rsidR="00F3362F" w:rsidRPr="00445911">
        <w:rPr>
          <w:sz w:val="24"/>
          <w:szCs w:val="24"/>
        </w:rPr>
        <w:t>n</w:t>
      </w:r>
      <w:r w:rsidR="00242061" w:rsidRPr="00445911">
        <w:rPr>
          <w:sz w:val="24"/>
          <w:szCs w:val="24"/>
        </w:rPr>
        <w:t xml:space="preserve"> Online-</w:t>
      </w:r>
      <w:r w:rsidR="00E059B7" w:rsidRPr="00445911">
        <w:rPr>
          <w:sz w:val="24"/>
          <w:szCs w:val="24"/>
        </w:rPr>
        <w:t>Antrag</w:t>
      </w:r>
      <w:r w:rsidR="00242061" w:rsidRPr="00445911">
        <w:rPr>
          <w:sz w:val="24"/>
          <w:szCs w:val="24"/>
        </w:rPr>
        <w:t xml:space="preserve"> </w:t>
      </w:r>
      <w:r w:rsidR="00F3362F" w:rsidRPr="00445911">
        <w:rPr>
          <w:sz w:val="24"/>
          <w:szCs w:val="24"/>
        </w:rPr>
        <w:t>können Sie</w:t>
      </w:r>
      <w:r w:rsidR="00242061" w:rsidRPr="00445911">
        <w:rPr>
          <w:sz w:val="24"/>
          <w:szCs w:val="24"/>
        </w:rPr>
        <w:t xml:space="preserve"> </w:t>
      </w:r>
      <w:r w:rsidR="009935C7" w:rsidRPr="00445911">
        <w:rPr>
          <w:sz w:val="24"/>
          <w:szCs w:val="24"/>
        </w:rPr>
        <w:t xml:space="preserve">später </w:t>
      </w:r>
      <w:r w:rsidR="00242061" w:rsidRPr="00445911">
        <w:rPr>
          <w:sz w:val="24"/>
          <w:szCs w:val="24"/>
        </w:rPr>
        <w:t xml:space="preserve">über die </w:t>
      </w:r>
      <w:r>
        <w:rPr>
          <w:sz w:val="24"/>
          <w:szCs w:val="24"/>
        </w:rPr>
        <w:t>Antrags</w:t>
      </w:r>
      <w:r w:rsidR="00242061" w:rsidRPr="00445911">
        <w:rPr>
          <w:sz w:val="24"/>
          <w:szCs w:val="24"/>
        </w:rPr>
        <w:t>-Kachel wieder aufrufen</w:t>
      </w:r>
      <w:r w:rsidR="00F3362F" w:rsidRPr="00445911">
        <w:rPr>
          <w:sz w:val="24"/>
          <w:szCs w:val="24"/>
        </w:rPr>
        <w:t xml:space="preserve"> und weiterbearbeiten oder freigeben</w:t>
      </w:r>
      <w:r w:rsidR="000545E0">
        <w:rPr>
          <w:sz w:val="24"/>
          <w:szCs w:val="24"/>
        </w:rPr>
        <w:t xml:space="preserve">. </w:t>
      </w:r>
      <w:r w:rsidR="00734BA7">
        <w:rPr>
          <w:sz w:val="24"/>
          <w:szCs w:val="24"/>
        </w:rPr>
        <w:t xml:space="preserve">Mit </w:t>
      </w:r>
      <w:r w:rsidR="00734BA7" w:rsidRPr="00445911">
        <w:rPr>
          <w:sz w:val="24"/>
          <w:szCs w:val="24"/>
        </w:rPr>
        <w:t>Klick auf den Button „</w:t>
      </w:r>
      <w:r w:rsidR="00734BA7">
        <w:rPr>
          <w:sz w:val="24"/>
          <w:szCs w:val="24"/>
        </w:rPr>
        <w:t>Entwurfsversion drucken</w:t>
      </w:r>
      <w:r w:rsidR="00734BA7" w:rsidRPr="00445911">
        <w:rPr>
          <w:sz w:val="24"/>
          <w:szCs w:val="24"/>
        </w:rPr>
        <w:t xml:space="preserve">“ </w:t>
      </w:r>
      <w:r w:rsidR="00734BA7">
        <w:rPr>
          <w:sz w:val="24"/>
          <w:szCs w:val="24"/>
        </w:rPr>
        <w:t>können Sie den aktuellen Stand des Antrags als PDF-Entwurf drucken</w:t>
      </w:r>
      <w:r w:rsidR="00734BA7" w:rsidRPr="00445911">
        <w:rPr>
          <w:sz w:val="24"/>
          <w:szCs w:val="24"/>
        </w:rPr>
        <w:t>.</w:t>
      </w:r>
      <w:r w:rsidR="00734BA7">
        <w:rPr>
          <w:sz w:val="24"/>
          <w:szCs w:val="24"/>
        </w:rPr>
        <w:t xml:space="preserve"> </w:t>
      </w:r>
      <w:r w:rsidR="00F3362F" w:rsidRPr="00445911">
        <w:rPr>
          <w:sz w:val="24"/>
          <w:szCs w:val="24"/>
        </w:rPr>
        <w:t>Klick</w:t>
      </w:r>
      <w:r w:rsidR="000545E0">
        <w:rPr>
          <w:sz w:val="24"/>
          <w:szCs w:val="24"/>
        </w:rPr>
        <w:t>en Sie</w:t>
      </w:r>
      <w:r w:rsidR="00F3362F" w:rsidRPr="00445911">
        <w:rPr>
          <w:sz w:val="24"/>
          <w:szCs w:val="24"/>
        </w:rPr>
        <w:t xml:space="preserve"> auf den Button </w:t>
      </w:r>
      <w:r w:rsidR="00242061" w:rsidRPr="00445911">
        <w:rPr>
          <w:sz w:val="24"/>
          <w:szCs w:val="24"/>
        </w:rPr>
        <w:t>„</w:t>
      </w:r>
      <w:r w:rsidR="0049258F">
        <w:rPr>
          <w:sz w:val="24"/>
          <w:szCs w:val="24"/>
        </w:rPr>
        <w:t xml:space="preserve">Antrag </w:t>
      </w:r>
      <w:r w:rsidR="00734BA7">
        <w:rPr>
          <w:sz w:val="24"/>
          <w:szCs w:val="24"/>
        </w:rPr>
        <w:t>online einreichen</w:t>
      </w:r>
      <w:r w:rsidR="00242061" w:rsidRPr="00445911">
        <w:rPr>
          <w:sz w:val="24"/>
          <w:szCs w:val="24"/>
        </w:rPr>
        <w:t>“</w:t>
      </w:r>
      <w:r w:rsidR="000545E0">
        <w:rPr>
          <w:sz w:val="24"/>
          <w:szCs w:val="24"/>
        </w:rPr>
        <w:t>,</w:t>
      </w:r>
      <w:r w:rsidR="00242061" w:rsidRPr="00445911">
        <w:rPr>
          <w:sz w:val="24"/>
          <w:szCs w:val="24"/>
        </w:rPr>
        <w:t xml:space="preserve"> </w:t>
      </w:r>
      <w:r w:rsidR="00F3362F" w:rsidRPr="00445911">
        <w:rPr>
          <w:sz w:val="24"/>
          <w:szCs w:val="24"/>
        </w:rPr>
        <w:t>übermitteln Sie den</w:t>
      </w:r>
      <w:r w:rsidR="00242061" w:rsidRPr="00445911">
        <w:rPr>
          <w:sz w:val="24"/>
          <w:szCs w:val="24"/>
        </w:rPr>
        <w:t xml:space="preserve"> </w:t>
      </w:r>
      <w:r w:rsidR="00DF36E0">
        <w:rPr>
          <w:sz w:val="24"/>
          <w:szCs w:val="24"/>
        </w:rPr>
        <w:t>Online-Antrag</w:t>
      </w:r>
      <w:r w:rsidR="00242061" w:rsidRPr="00445911">
        <w:rPr>
          <w:sz w:val="24"/>
          <w:szCs w:val="24"/>
        </w:rPr>
        <w:t xml:space="preserve"> </w:t>
      </w:r>
      <w:r w:rsidR="00F3362F" w:rsidRPr="00445911">
        <w:rPr>
          <w:sz w:val="24"/>
          <w:szCs w:val="24"/>
        </w:rPr>
        <w:t>an die</w:t>
      </w:r>
      <w:r w:rsidR="00E4002A" w:rsidRPr="00445911">
        <w:rPr>
          <w:sz w:val="24"/>
          <w:szCs w:val="24"/>
        </w:rPr>
        <w:t xml:space="preserve"> für Sie</w:t>
      </w:r>
      <w:r w:rsidR="00F3362F" w:rsidRPr="00445911">
        <w:rPr>
          <w:sz w:val="24"/>
          <w:szCs w:val="24"/>
        </w:rPr>
        <w:t xml:space="preserve"> </w:t>
      </w:r>
      <w:r w:rsidR="00242061" w:rsidRPr="00445911">
        <w:rPr>
          <w:sz w:val="24"/>
          <w:szCs w:val="24"/>
        </w:rPr>
        <w:t>zuständige Bewilligungsbehörde.</w:t>
      </w:r>
    </w:p>
    <w:p w14:paraId="769C4F19" w14:textId="27F64BD7" w:rsidR="000545E0" w:rsidRPr="000545E0" w:rsidRDefault="000545E0" w:rsidP="00734BA7">
      <w:pPr>
        <w:rPr>
          <w:sz w:val="24"/>
          <w:szCs w:val="24"/>
        </w:rPr>
      </w:pPr>
      <w:r w:rsidRPr="000545E0">
        <w:rPr>
          <w:sz w:val="24"/>
          <w:szCs w:val="24"/>
        </w:rPr>
        <w:t xml:space="preserve">Mit Klick auf den Button „Antrag </w:t>
      </w:r>
      <w:r w:rsidR="00734BA7">
        <w:rPr>
          <w:sz w:val="24"/>
          <w:szCs w:val="24"/>
        </w:rPr>
        <w:t>online einreichen</w:t>
      </w:r>
      <w:r w:rsidRPr="000545E0">
        <w:rPr>
          <w:sz w:val="24"/>
          <w:szCs w:val="24"/>
        </w:rPr>
        <w:t xml:space="preserve">“, erscheint ein Hinweistext, welcher Sie darüber aufklärt, dass Sie den Antrag nach der Freigabe nicht mehr bearbeiten können. </w:t>
      </w:r>
    </w:p>
    <w:p w14:paraId="72AC9D7D" w14:textId="35B47D3C" w:rsidR="004578A8" w:rsidRDefault="00734BA7" w:rsidP="008F64D9">
      <w:pPr>
        <w:pStyle w:val="berschrift2"/>
      </w:pPr>
      <w:bookmarkStart w:id="16" w:name="_Toc184907770"/>
      <w:r>
        <w:t xml:space="preserve"> </w:t>
      </w:r>
      <w:r w:rsidR="004578A8">
        <w:t>Bestätigungs-E-Mail zur erfolgreichen Freigabe</w:t>
      </w:r>
      <w:bookmarkEnd w:id="16"/>
    </w:p>
    <w:p w14:paraId="68653C1D" w14:textId="74E5FA7C" w:rsidR="004578A8" w:rsidRPr="00DF36E0" w:rsidRDefault="004578A8" w:rsidP="004578A8">
      <w:pPr>
        <w:rPr>
          <w:sz w:val="24"/>
          <w:szCs w:val="24"/>
        </w:rPr>
      </w:pPr>
      <w:r w:rsidRPr="00DF36E0">
        <w:rPr>
          <w:sz w:val="24"/>
          <w:szCs w:val="24"/>
        </w:rPr>
        <w:t xml:space="preserve">Nach der Freigabe des </w:t>
      </w:r>
      <w:r w:rsidR="00187515">
        <w:rPr>
          <w:sz w:val="24"/>
          <w:szCs w:val="24"/>
        </w:rPr>
        <w:t>Online-Antrags</w:t>
      </w:r>
      <w:r w:rsidR="00EC03F7" w:rsidRPr="00DF36E0">
        <w:rPr>
          <w:sz w:val="24"/>
          <w:szCs w:val="24"/>
        </w:rPr>
        <w:t xml:space="preserve"> erhalten Sie an Ihre hinterlegte E-Mail-Adresse </w:t>
      </w:r>
      <w:r w:rsidR="001233D6" w:rsidRPr="00DF36E0">
        <w:rPr>
          <w:sz w:val="24"/>
          <w:szCs w:val="24"/>
        </w:rPr>
        <w:t xml:space="preserve">eine Nachricht </w:t>
      </w:r>
      <w:r w:rsidR="00AE3D34" w:rsidRPr="00DF36E0">
        <w:rPr>
          <w:sz w:val="24"/>
          <w:szCs w:val="24"/>
        </w:rPr>
        <w:t>vom Absender noreply@foerderung.nrw</w:t>
      </w:r>
      <w:r w:rsidR="001233D6" w:rsidRPr="00DF36E0">
        <w:rPr>
          <w:sz w:val="24"/>
          <w:szCs w:val="24"/>
        </w:rPr>
        <w:t xml:space="preserve">. In dieser werden Sie über die erfolgreiche Übermittlung </w:t>
      </w:r>
      <w:r w:rsidR="00937674" w:rsidRPr="00DF36E0">
        <w:rPr>
          <w:sz w:val="24"/>
          <w:szCs w:val="24"/>
        </w:rPr>
        <w:t xml:space="preserve">Ihres </w:t>
      </w:r>
      <w:r w:rsidR="00187515">
        <w:rPr>
          <w:sz w:val="24"/>
          <w:szCs w:val="24"/>
        </w:rPr>
        <w:t>Online-Antrags</w:t>
      </w:r>
      <w:r w:rsidR="00937674" w:rsidRPr="00DF36E0">
        <w:rPr>
          <w:sz w:val="24"/>
          <w:szCs w:val="24"/>
        </w:rPr>
        <w:t xml:space="preserve"> an die Bewilligungsbehörde informiert. Zusätzlich </w:t>
      </w:r>
      <w:r w:rsidR="00BA4802">
        <w:rPr>
          <w:sz w:val="24"/>
          <w:szCs w:val="24"/>
        </w:rPr>
        <w:t>ist</w:t>
      </w:r>
      <w:r w:rsidR="00937674" w:rsidRPr="00DF36E0">
        <w:rPr>
          <w:sz w:val="24"/>
          <w:szCs w:val="24"/>
        </w:rPr>
        <w:t xml:space="preserve"> in der E-Mail ein Link</w:t>
      </w:r>
      <w:r w:rsidR="00BA4802">
        <w:rPr>
          <w:sz w:val="24"/>
          <w:szCs w:val="24"/>
        </w:rPr>
        <w:t xml:space="preserve"> </w:t>
      </w:r>
      <w:r w:rsidR="00937674" w:rsidRPr="00DF36E0">
        <w:rPr>
          <w:sz w:val="24"/>
          <w:szCs w:val="24"/>
        </w:rPr>
        <w:t>enthalten</w:t>
      </w:r>
      <w:r w:rsidR="002B55CC">
        <w:rPr>
          <w:sz w:val="24"/>
          <w:szCs w:val="24"/>
        </w:rPr>
        <w:t>,</w:t>
      </w:r>
      <w:r w:rsidR="00937674" w:rsidRPr="00DF36E0">
        <w:rPr>
          <w:sz w:val="24"/>
          <w:szCs w:val="24"/>
        </w:rPr>
        <w:t xml:space="preserve"> mittels dem Sie </w:t>
      </w:r>
      <w:r w:rsidR="000015C0" w:rsidRPr="00DF36E0">
        <w:rPr>
          <w:sz w:val="24"/>
          <w:szCs w:val="24"/>
        </w:rPr>
        <w:t xml:space="preserve">in den </w:t>
      </w:r>
      <w:r w:rsidR="00405FAC">
        <w:rPr>
          <w:sz w:val="24"/>
          <w:szCs w:val="24"/>
        </w:rPr>
        <w:t>Bereich</w:t>
      </w:r>
      <w:r w:rsidR="000015C0" w:rsidRPr="00DF36E0">
        <w:rPr>
          <w:sz w:val="24"/>
          <w:szCs w:val="24"/>
        </w:rPr>
        <w:t xml:space="preserve"> „Meine Anträge“ geleitet werden</w:t>
      </w:r>
      <w:r w:rsidR="00643927">
        <w:rPr>
          <w:sz w:val="24"/>
          <w:szCs w:val="24"/>
        </w:rPr>
        <w:t xml:space="preserve">, sollte Ihr Browser Sie automatisch </w:t>
      </w:r>
      <w:r w:rsidR="005C5AA4">
        <w:rPr>
          <w:sz w:val="24"/>
          <w:szCs w:val="24"/>
        </w:rPr>
        <w:t>bei</w:t>
      </w:r>
      <w:r w:rsidR="00643927">
        <w:rPr>
          <w:sz w:val="24"/>
          <w:szCs w:val="24"/>
        </w:rPr>
        <w:t xml:space="preserve"> </w:t>
      </w:r>
      <w:r w:rsidR="008F32CA">
        <w:rPr>
          <w:sz w:val="24"/>
          <w:szCs w:val="24"/>
        </w:rPr>
        <w:t>integration</w:t>
      </w:r>
      <w:r w:rsidR="000015C0" w:rsidRPr="00DF36E0">
        <w:rPr>
          <w:sz w:val="24"/>
          <w:szCs w:val="24"/>
        </w:rPr>
        <w:t>.</w:t>
      </w:r>
      <w:r w:rsidR="009547B2">
        <w:rPr>
          <w:sz w:val="24"/>
          <w:szCs w:val="24"/>
        </w:rPr>
        <w:t>web</w:t>
      </w:r>
      <w:r w:rsidR="00643927">
        <w:rPr>
          <w:sz w:val="24"/>
          <w:szCs w:val="24"/>
        </w:rPr>
        <w:t xml:space="preserve"> anmelden. </w:t>
      </w:r>
      <w:r w:rsidR="00C62EF1">
        <w:rPr>
          <w:sz w:val="24"/>
          <w:szCs w:val="24"/>
        </w:rPr>
        <w:t xml:space="preserve">Sollten Sie nicht angemeldet </w:t>
      </w:r>
      <w:r w:rsidR="00C62EF1">
        <w:rPr>
          <w:sz w:val="24"/>
          <w:szCs w:val="24"/>
        </w:rPr>
        <w:lastRenderedPageBreak/>
        <w:t xml:space="preserve">sein, werden Sie auf die Anmeldeseite </w:t>
      </w:r>
      <w:r w:rsidR="001671CC">
        <w:rPr>
          <w:sz w:val="24"/>
          <w:szCs w:val="24"/>
        </w:rPr>
        <w:t>bei</w:t>
      </w:r>
      <w:r w:rsidR="00C62EF1">
        <w:rPr>
          <w:sz w:val="24"/>
          <w:szCs w:val="24"/>
        </w:rPr>
        <w:t xml:space="preserve"> </w:t>
      </w:r>
      <w:r w:rsidR="008F32CA">
        <w:rPr>
          <w:sz w:val="24"/>
          <w:szCs w:val="24"/>
        </w:rPr>
        <w:t>integration</w:t>
      </w:r>
      <w:r w:rsidR="00C62EF1">
        <w:rPr>
          <w:sz w:val="24"/>
          <w:szCs w:val="24"/>
        </w:rPr>
        <w:t>.</w:t>
      </w:r>
      <w:r w:rsidR="009547B2">
        <w:rPr>
          <w:sz w:val="24"/>
          <w:szCs w:val="24"/>
        </w:rPr>
        <w:t>web</w:t>
      </w:r>
      <w:r w:rsidR="00C62EF1">
        <w:rPr>
          <w:sz w:val="24"/>
          <w:szCs w:val="24"/>
        </w:rPr>
        <w:t xml:space="preserve"> geleitet.</w:t>
      </w:r>
      <w:r w:rsidR="007251F1">
        <w:rPr>
          <w:sz w:val="24"/>
          <w:szCs w:val="24"/>
        </w:rPr>
        <w:t xml:space="preserve"> Dort können Sie sich mit Ihren Benutzerdaten anmelden und danach den Bereich „Meine Anträge“ öffnen.</w:t>
      </w:r>
    </w:p>
    <w:p w14:paraId="0F0DA55D" w14:textId="0F3022B4" w:rsidR="00502F97" w:rsidRPr="00DF36E0" w:rsidRDefault="00502F97" w:rsidP="004578A8">
      <w:pPr>
        <w:rPr>
          <w:sz w:val="24"/>
          <w:szCs w:val="24"/>
        </w:rPr>
      </w:pPr>
      <w:r w:rsidRPr="00DF36E0">
        <w:rPr>
          <w:sz w:val="24"/>
          <w:szCs w:val="24"/>
        </w:rPr>
        <w:t xml:space="preserve">Bei der E-Mail handelt es sich um eine automatisch </w:t>
      </w:r>
      <w:r w:rsidR="00173E52">
        <w:rPr>
          <w:sz w:val="24"/>
          <w:szCs w:val="24"/>
        </w:rPr>
        <w:t>erstellte</w:t>
      </w:r>
      <w:r w:rsidRPr="00DF36E0">
        <w:rPr>
          <w:sz w:val="24"/>
          <w:szCs w:val="24"/>
        </w:rPr>
        <w:t xml:space="preserve"> Nachricht, auf die Sie </w:t>
      </w:r>
      <w:r w:rsidR="00DF36E0">
        <w:rPr>
          <w:sz w:val="24"/>
          <w:szCs w:val="24"/>
        </w:rPr>
        <w:t xml:space="preserve">bitte nicht </w:t>
      </w:r>
      <w:r w:rsidRPr="00DF36E0">
        <w:rPr>
          <w:sz w:val="24"/>
          <w:szCs w:val="24"/>
        </w:rPr>
        <w:t>antworten.</w:t>
      </w:r>
    </w:p>
    <w:p w14:paraId="435A6920" w14:textId="77777777" w:rsidR="00771E9E" w:rsidRDefault="00771E9E" w:rsidP="0049618F">
      <w:pPr>
        <w:keepNext/>
        <w:jc w:val="center"/>
      </w:pPr>
      <w:bookmarkStart w:id="17" w:name="_Erneutes_Einsehen_in"/>
      <w:bookmarkEnd w:id="17"/>
    </w:p>
    <w:p w14:paraId="4B674C21" w14:textId="23BEBE55" w:rsidR="00FA1958" w:rsidRDefault="00F41D70" w:rsidP="0049618F">
      <w:pPr>
        <w:keepNext/>
        <w:jc w:val="center"/>
      </w:pPr>
      <w:r w:rsidRPr="00A66A9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D93B628" wp14:editId="702960AF">
                <wp:simplePos x="0" y="0"/>
                <wp:positionH relativeFrom="column">
                  <wp:posOffset>2096932</wp:posOffset>
                </wp:positionH>
                <wp:positionV relativeFrom="paragraph">
                  <wp:posOffset>3381611</wp:posOffset>
                </wp:positionV>
                <wp:extent cx="354965" cy="260985"/>
                <wp:effectExtent l="0" t="0" r="0" b="5715"/>
                <wp:wrapNone/>
                <wp:docPr id="31" name="Textfeld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E4CA9" w14:textId="77777777" w:rsidR="00A66A93" w:rsidRPr="004022C0" w:rsidRDefault="00A66A93" w:rsidP="00A66A93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022C0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3B62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alt="&quot;&quot;" style="position:absolute;left:0;text-align:left;margin-left:165.1pt;margin-top:266.25pt;width:27.95pt;height:20.5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" filled="f" stroked="f" strokeweight=".5pt">
                <v:textbox>
                  <w:txbxContent>
                    <w:p w14:paraId="657E4CA9" w14:textId="77777777" w:rsidR="00A66A93" w:rsidRPr="004022C0" w:rsidRDefault="00A66A93" w:rsidP="00A66A93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4022C0">
                        <w:rPr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66A9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829A697" wp14:editId="7479F0C1">
                <wp:simplePos x="0" y="0"/>
                <wp:positionH relativeFrom="column">
                  <wp:posOffset>2096903</wp:posOffset>
                </wp:positionH>
                <wp:positionV relativeFrom="paragraph">
                  <wp:posOffset>3631952</wp:posOffset>
                </wp:positionV>
                <wp:extent cx="354965" cy="260985"/>
                <wp:effectExtent l="0" t="0" r="0" b="5715"/>
                <wp:wrapNone/>
                <wp:docPr id="32" name="Textfeld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1A1DC" w14:textId="04D14F0D" w:rsidR="00A66A93" w:rsidRPr="004022C0" w:rsidRDefault="00A66A93" w:rsidP="00A66A93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A697" id="Textfeld 32" o:spid="_x0000_s1027" type="#_x0000_t202" alt="&quot;&quot;" style="position:absolute;left:0;text-align:left;margin-left:165.1pt;margin-top:286pt;width:27.95pt;height:20.5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" filled="f" stroked="f" strokeweight=".5pt">
                <v:textbox>
                  <w:txbxContent>
                    <w:p w14:paraId="53D1A1DC" w14:textId="04D14F0D" w:rsidR="00A66A93" w:rsidRPr="004022C0" w:rsidRDefault="00A66A93" w:rsidP="00A66A93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1958" w:rsidSect="00761344">
      <w:headerReference w:type="default" r:id="rId31"/>
      <w:footerReference w:type="default" r:id="rId32"/>
      <w:headerReference w:type="first" r:id="rId33"/>
      <w:pgSz w:w="11906" w:h="16838" w:code="9"/>
      <w:pgMar w:top="1417" w:right="1417" w:bottom="1134" w:left="1417" w:header="720" w:footer="90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D06BF" w14:textId="77777777" w:rsidR="003A241F" w:rsidRDefault="003A241F" w:rsidP="00353313">
      <w:pPr>
        <w:spacing w:after="0" w:line="240" w:lineRule="auto"/>
      </w:pPr>
      <w:r>
        <w:separator/>
      </w:r>
    </w:p>
  </w:endnote>
  <w:endnote w:type="continuationSeparator" w:id="0">
    <w:p w14:paraId="6E069762" w14:textId="77777777" w:rsidR="003A241F" w:rsidRDefault="003A241F" w:rsidP="00353313">
      <w:pPr>
        <w:spacing w:after="0" w:line="240" w:lineRule="auto"/>
      </w:pPr>
      <w:r>
        <w:continuationSeparator/>
      </w:r>
    </w:p>
  </w:endnote>
  <w:endnote w:type="continuationNotice" w:id="1">
    <w:p w14:paraId="776EEE84" w14:textId="77777777" w:rsidR="003A241F" w:rsidRDefault="003A24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663595963"/>
      <w:docPartObj>
        <w:docPartGallery w:val="Page Numbers (Bottom of Page)"/>
        <w:docPartUnique/>
      </w:docPartObj>
    </w:sdtPr>
    <w:sdtEndPr/>
    <w:sdtContent>
      <w:p w14:paraId="4967E474" w14:textId="44EE8411" w:rsidR="006F131A" w:rsidRPr="00C75717" w:rsidRDefault="00FD5414" w:rsidP="00DE3C47">
        <w:pPr>
          <w:pStyle w:val="Fuzeile"/>
          <w:pBdr>
            <w:bottom w:val="single" w:sz="4" w:space="1" w:color="1F497D" w:themeColor="text2"/>
          </w:pBdr>
        </w:pPr>
        <w:r>
          <w:rPr>
            <w:sz w:val="20"/>
            <w:szCs w:val="20"/>
          </w:rPr>
          <w:t>Dezember</w:t>
        </w:r>
        <w:r w:rsidR="001F76B4">
          <w:rPr>
            <w:sz w:val="20"/>
            <w:szCs w:val="20"/>
          </w:rPr>
          <w:t xml:space="preserve"> 2024</w:t>
        </w:r>
        <w:r w:rsidR="00C75717" w:rsidRPr="00A227B0">
          <w:rPr>
            <w:rFonts w:cstheme="minorHAnsi"/>
            <w:sz w:val="20"/>
            <w:szCs w:val="20"/>
          </w:rPr>
          <w:tab/>
        </w:r>
        <w:r w:rsidR="00C75717" w:rsidRPr="00A227B0">
          <w:rPr>
            <w:rFonts w:cstheme="minorHAnsi"/>
            <w:sz w:val="20"/>
            <w:szCs w:val="20"/>
          </w:rPr>
          <w:tab/>
          <w:t xml:space="preserve">Seite </w:t>
        </w:r>
        <w:r w:rsidR="00C75717" w:rsidRPr="00A227B0">
          <w:rPr>
            <w:rFonts w:cstheme="minorHAnsi"/>
            <w:sz w:val="20"/>
            <w:szCs w:val="20"/>
          </w:rPr>
          <w:fldChar w:fldCharType="begin"/>
        </w:r>
        <w:r w:rsidR="00C75717" w:rsidRPr="00A227B0">
          <w:rPr>
            <w:rFonts w:cstheme="minorHAnsi"/>
            <w:sz w:val="20"/>
            <w:szCs w:val="20"/>
          </w:rPr>
          <w:instrText xml:space="preserve"> PAGE   \* MERGEFORMAT </w:instrText>
        </w:r>
        <w:r w:rsidR="00C75717" w:rsidRPr="00A227B0">
          <w:rPr>
            <w:rFonts w:cstheme="minorHAnsi"/>
            <w:sz w:val="20"/>
            <w:szCs w:val="20"/>
          </w:rPr>
          <w:fldChar w:fldCharType="separate"/>
        </w:r>
        <w:r w:rsidR="009E3889">
          <w:rPr>
            <w:rFonts w:cstheme="minorHAnsi"/>
            <w:noProof/>
            <w:sz w:val="20"/>
            <w:szCs w:val="20"/>
          </w:rPr>
          <w:t>12</w:t>
        </w:r>
        <w:r w:rsidR="00C75717" w:rsidRPr="00A227B0">
          <w:rPr>
            <w:rFonts w:cstheme="minorHAnsi"/>
            <w:sz w:val="20"/>
            <w:szCs w:val="20"/>
          </w:rPr>
          <w:fldChar w:fldCharType="end"/>
        </w:r>
        <w:r w:rsidR="00C75717" w:rsidRPr="00A227B0">
          <w:rPr>
            <w:rFonts w:cstheme="minorHAnsi"/>
            <w:sz w:val="20"/>
            <w:szCs w:val="20"/>
          </w:rPr>
          <w:t xml:space="preserve"> von </w:t>
        </w:r>
        <w:r w:rsidR="00C75717" w:rsidRPr="00A227B0">
          <w:rPr>
            <w:rFonts w:cstheme="minorHAnsi"/>
            <w:sz w:val="20"/>
            <w:szCs w:val="20"/>
          </w:rPr>
          <w:fldChar w:fldCharType="begin"/>
        </w:r>
        <w:r w:rsidR="00C75717" w:rsidRPr="00A227B0">
          <w:rPr>
            <w:rFonts w:cstheme="minorHAnsi"/>
            <w:sz w:val="20"/>
            <w:szCs w:val="20"/>
          </w:rPr>
          <w:instrText xml:space="preserve"> NUMPAGES   \* MERGEFORMAT </w:instrText>
        </w:r>
        <w:r w:rsidR="00C75717" w:rsidRPr="00A227B0">
          <w:rPr>
            <w:rFonts w:cstheme="minorHAnsi"/>
            <w:sz w:val="20"/>
            <w:szCs w:val="20"/>
          </w:rPr>
          <w:fldChar w:fldCharType="separate"/>
        </w:r>
        <w:r w:rsidR="009E3889">
          <w:rPr>
            <w:rFonts w:cstheme="minorHAnsi"/>
            <w:noProof/>
            <w:sz w:val="20"/>
            <w:szCs w:val="20"/>
          </w:rPr>
          <w:t>12</w:t>
        </w:r>
        <w:r w:rsidR="00C75717" w:rsidRPr="00A227B0">
          <w:rPr>
            <w:rFonts w:cstheme="min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F6701" w14:textId="77777777" w:rsidR="003A241F" w:rsidRDefault="003A241F" w:rsidP="00353313">
      <w:pPr>
        <w:spacing w:after="0" w:line="240" w:lineRule="auto"/>
      </w:pPr>
      <w:r>
        <w:separator/>
      </w:r>
    </w:p>
  </w:footnote>
  <w:footnote w:type="continuationSeparator" w:id="0">
    <w:p w14:paraId="390E8826" w14:textId="77777777" w:rsidR="003A241F" w:rsidRDefault="003A241F" w:rsidP="00353313">
      <w:pPr>
        <w:spacing w:after="0" w:line="240" w:lineRule="auto"/>
      </w:pPr>
      <w:r>
        <w:continuationSeparator/>
      </w:r>
    </w:p>
  </w:footnote>
  <w:footnote w:type="continuationNotice" w:id="1">
    <w:p w14:paraId="2E9FE646" w14:textId="77777777" w:rsidR="003A241F" w:rsidRDefault="003A24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8C57" w14:textId="1E6F329C" w:rsidR="002B0266" w:rsidRPr="00376BF5" w:rsidRDefault="00A227B0" w:rsidP="00376BF5">
    <w:pPr>
      <w:pStyle w:val="Fuzeile1"/>
      <w:tabs>
        <w:tab w:val="left" w:pos="4408"/>
      </w:tabs>
      <w:rPr>
        <w:rFonts w:asciiTheme="minorHAnsi" w:hAnsiTheme="minorHAnsi" w:cstheme="minorHAnsi"/>
        <w:color w:val="auto"/>
        <w:szCs w:val="20"/>
      </w:rPr>
    </w:pPr>
    <w:r>
      <w:rPr>
        <w:noProof/>
        <w:lang w:eastAsia="de-DE"/>
      </w:rPr>
      <w:drawing>
        <wp:inline distT="0" distB="0" distL="0" distR="0" wp14:anchorId="7CADCC94" wp14:editId="328E32F7">
          <wp:extent cx="1732500" cy="504000"/>
          <wp:effectExtent l="0" t="0" r="1270" b="0"/>
          <wp:docPr id="42" name="Grafik 42" descr="MKFFI_KIM-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FFI_KIM-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3" t="15541" r="5803" b="12654"/>
                  <a:stretch>
                    <a:fillRect/>
                  </a:stretch>
                </pic:blipFill>
                <pic:spPr bwMode="auto">
                  <a:xfrm>
                    <a:off x="0" y="0"/>
                    <a:ext cx="17325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0266" w:rsidRPr="002B0266">
      <w:rPr>
        <w:rFonts w:asciiTheme="minorHAnsi" w:hAnsiTheme="minorHAnsi" w:cstheme="minorHAnsi"/>
        <w:color w:val="auto"/>
        <w:szCs w:val="20"/>
      </w:rPr>
      <w:tab/>
    </w:r>
    <w:r>
      <w:rPr>
        <w:noProof/>
        <w:lang w:eastAsia="de-DE"/>
      </w:rPr>
      <w:drawing>
        <wp:inline distT="0" distB="0" distL="0" distR="0" wp14:anchorId="3B8CB45F" wp14:editId="1FF0684C">
          <wp:extent cx="2946062" cy="504000"/>
          <wp:effectExtent l="0" t="0" r="6985" b="0"/>
          <wp:docPr id="43" name="Grafik 43" descr="AK_Kinder, Jugend, Familie, Gleichstellung, Flucht und Integration_Farbi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_Kinder, Jugend, Familie, Gleichstellung, Flucht und Integration_Farbig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0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B753C6" w14:textId="6CED267A" w:rsidR="006F131A" w:rsidRDefault="006F13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6F48F" w14:textId="246E2652" w:rsidR="00A227B0" w:rsidRPr="00A227B0" w:rsidRDefault="00A227B0" w:rsidP="00A227B0">
    <w:pPr>
      <w:pStyle w:val="Fuzeile1"/>
      <w:tabs>
        <w:tab w:val="left" w:pos="4408"/>
      </w:tabs>
      <w:rPr>
        <w:rFonts w:asciiTheme="minorHAnsi" w:hAnsiTheme="minorHAnsi" w:cstheme="minorHAnsi"/>
        <w:color w:val="auto"/>
        <w:szCs w:val="20"/>
      </w:rPr>
    </w:pPr>
    <w:r>
      <w:rPr>
        <w:noProof/>
        <w:lang w:eastAsia="de-DE"/>
      </w:rPr>
      <w:drawing>
        <wp:inline distT="0" distB="0" distL="0" distR="0" wp14:anchorId="673EE452" wp14:editId="72CA1A9E">
          <wp:extent cx="1732500" cy="504000"/>
          <wp:effectExtent l="0" t="0" r="1270" b="0"/>
          <wp:docPr id="46" name="Grafik 46" descr="MKFFI_KIM-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FFI_KIM-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3" t="15541" r="5803" b="12654"/>
                  <a:stretch>
                    <a:fillRect/>
                  </a:stretch>
                </pic:blipFill>
                <pic:spPr bwMode="auto">
                  <a:xfrm>
                    <a:off x="0" y="0"/>
                    <a:ext cx="17325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B0266">
      <w:rPr>
        <w:rFonts w:asciiTheme="minorHAnsi" w:hAnsiTheme="minorHAnsi" w:cstheme="minorHAnsi"/>
        <w:color w:val="auto"/>
        <w:szCs w:val="20"/>
      </w:rPr>
      <w:tab/>
    </w:r>
    <w:r>
      <w:rPr>
        <w:noProof/>
        <w:lang w:eastAsia="de-DE"/>
      </w:rPr>
      <w:drawing>
        <wp:inline distT="0" distB="0" distL="0" distR="0" wp14:anchorId="4E6C10C4" wp14:editId="22CC024D">
          <wp:extent cx="2946062" cy="504000"/>
          <wp:effectExtent l="0" t="0" r="6985" b="0"/>
          <wp:docPr id="55" name="Grafik 55" descr="AK_Kinder, Jugend, Familie, Gleichstellung, Flucht und Integration_Farbi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_Kinder, Jugend, Familie, Gleichstellung, Flucht und Integration_Farbig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0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6CA2EF60"/>
    <w:lvl w:ilvl="0">
      <w:start w:val="1"/>
      <w:numFmt w:val="decimal"/>
      <w:pStyle w:val="berschrift1"/>
      <w:lvlText w:val="%1"/>
      <w:lvlJc w:val="left"/>
      <w:pPr>
        <w:ind w:left="5960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5114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ind w:left="3558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D51FE2"/>
    <w:multiLevelType w:val="hybridMultilevel"/>
    <w:tmpl w:val="2F5EB2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96462"/>
    <w:multiLevelType w:val="hybridMultilevel"/>
    <w:tmpl w:val="82F0D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F1ED2"/>
    <w:multiLevelType w:val="hybridMultilevel"/>
    <w:tmpl w:val="272AC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27551"/>
    <w:multiLevelType w:val="hybridMultilevel"/>
    <w:tmpl w:val="F15877AE"/>
    <w:lvl w:ilvl="0" w:tplc="7C30C0E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71582"/>
    <w:multiLevelType w:val="multilevel"/>
    <w:tmpl w:val="6CA2EF60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5114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3558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14738C2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9B73380"/>
    <w:multiLevelType w:val="hybridMultilevel"/>
    <w:tmpl w:val="C868C2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activeWritingStyle w:appName="MSWord" w:lang="de-DE" w:vendorID="64" w:dllVersion="6" w:nlCheck="1" w:checkStyle="0"/>
  <w:activeWritingStyle w:appName="MSWord" w:lang="de-DE" w:vendorID="64" w:dllVersion="4096" w:nlCheck="1" w:checkStyle="0"/>
  <w:attachedTemplate r:id="rId1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5CB"/>
    <w:rsid w:val="000002EE"/>
    <w:rsid w:val="00000576"/>
    <w:rsid w:val="00001178"/>
    <w:rsid w:val="000015C0"/>
    <w:rsid w:val="00001689"/>
    <w:rsid w:val="0000183A"/>
    <w:rsid w:val="000019EE"/>
    <w:rsid w:val="00001ACA"/>
    <w:rsid w:val="00001BAC"/>
    <w:rsid w:val="00002571"/>
    <w:rsid w:val="000025D4"/>
    <w:rsid w:val="000028E4"/>
    <w:rsid w:val="00002D32"/>
    <w:rsid w:val="00003852"/>
    <w:rsid w:val="00003F21"/>
    <w:rsid w:val="0000407F"/>
    <w:rsid w:val="000045E3"/>
    <w:rsid w:val="00004E83"/>
    <w:rsid w:val="0000504D"/>
    <w:rsid w:val="000065BF"/>
    <w:rsid w:val="00007D64"/>
    <w:rsid w:val="00007F8E"/>
    <w:rsid w:val="00007FE8"/>
    <w:rsid w:val="00010021"/>
    <w:rsid w:val="00010102"/>
    <w:rsid w:val="00010199"/>
    <w:rsid w:val="000102BD"/>
    <w:rsid w:val="00010706"/>
    <w:rsid w:val="00010C6A"/>
    <w:rsid w:val="00010E3D"/>
    <w:rsid w:val="00011079"/>
    <w:rsid w:val="000114DA"/>
    <w:rsid w:val="000114F4"/>
    <w:rsid w:val="00011F31"/>
    <w:rsid w:val="000125E1"/>
    <w:rsid w:val="000126DE"/>
    <w:rsid w:val="00012B2D"/>
    <w:rsid w:val="00013997"/>
    <w:rsid w:val="000142B5"/>
    <w:rsid w:val="000142E9"/>
    <w:rsid w:val="000146F8"/>
    <w:rsid w:val="0001477D"/>
    <w:rsid w:val="00014923"/>
    <w:rsid w:val="00014A37"/>
    <w:rsid w:val="000153CD"/>
    <w:rsid w:val="00015490"/>
    <w:rsid w:val="00015D05"/>
    <w:rsid w:val="00015DFD"/>
    <w:rsid w:val="00016261"/>
    <w:rsid w:val="000166F3"/>
    <w:rsid w:val="00017085"/>
    <w:rsid w:val="00017772"/>
    <w:rsid w:val="00017E8B"/>
    <w:rsid w:val="00020068"/>
    <w:rsid w:val="000216F9"/>
    <w:rsid w:val="00021A03"/>
    <w:rsid w:val="00022095"/>
    <w:rsid w:val="00022388"/>
    <w:rsid w:val="00022C85"/>
    <w:rsid w:val="00022DC2"/>
    <w:rsid w:val="0002359F"/>
    <w:rsid w:val="00023BF2"/>
    <w:rsid w:val="00024328"/>
    <w:rsid w:val="00024495"/>
    <w:rsid w:val="00024A61"/>
    <w:rsid w:val="00024A98"/>
    <w:rsid w:val="000254DC"/>
    <w:rsid w:val="00025750"/>
    <w:rsid w:val="000259B0"/>
    <w:rsid w:val="00025B50"/>
    <w:rsid w:val="00025FFE"/>
    <w:rsid w:val="00026364"/>
    <w:rsid w:val="000273D4"/>
    <w:rsid w:val="00027DBB"/>
    <w:rsid w:val="00030503"/>
    <w:rsid w:val="00030806"/>
    <w:rsid w:val="0003110D"/>
    <w:rsid w:val="0003189C"/>
    <w:rsid w:val="00031CA5"/>
    <w:rsid w:val="00031E62"/>
    <w:rsid w:val="00032409"/>
    <w:rsid w:val="0003245F"/>
    <w:rsid w:val="00032DF3"/>
    <w:rsid w:val="000335C6"/>
    <w:rsid w:val="00033629"/>
    <w:rsid w:val="000339D1"/>
    <w:rsid w:val="00033D8F"/>
    <w:rsid w:val="00033F20"/>
    <w:rsid w:val="000341C4"/>
    <w:rsid w:val="000345D1"/>
    <w:rsid w:val="00034C22"/>
    <w:rsid w:val="00034C93"/>
    <w:rsid w:val="000351F4"/>
    <w:rsid w:val="00036344"/>
    <w:rsid w:val="00036AE5"/>
    <w:rsid w:val="00036B5D"/>
    <w:rsid w:val="00036F45"/>
    <w:rsid w:val="00037524"/>
    <w:rsid w:val="00037664"/>
    <w:rsid w:val="00037C83"/>
    <w:rsid w:val="00040083"/>
    <w:rsid w:val="00040641"/>
    <w:rsid w:val="00040EE6"/>
    <w:rsid w:val="00041405"/>
    <w:rsid w:val="0004199D"/>
    <w:rsid w:val="00041ED1"/>
    <w:rsid w:val="00042244"/>
    <w:rsid w:val="00042491"/>
    <w:rsid w:val="000428A3"/>
    <w:rsid w:val="00042925"/>
    <w:rsid w:val="0004314F"/>
    <w:rsid w:val="000435E2"/>
    <w:rsid w:val="0004370B"/>
    <w:rsid w:val="000437A5"/>
    <w:rsid w:val="00043954"/>
    <w:rsid w:val="000445DE"/>
    <w:rsid w:val="000445F9"/>
    <w:rsid w:val="00045A8F"/>
    <w:rsid w:val="00046498"/>
    <w:rsid w:val="00046BA0"/>
    <w:rsid w:val="00046BE9"/>
    <w:rsid w:val="00046DCC"/>
    <w:rsid w:val="00050212"/>
    <w:rsid w:val="00050570"/>
    <w:rsid w:val="0005076B"/>
    <w:rsid w:val="00050C74"/>
    <w:rsid w:val="00050DEB"/>
    <w:rsid w:val="000514C9"/>
    <w:rsid w:val="00051938"/>
    <w:rsid w:val="000527F2"/>
    <w:rsid w:val="00052F08"/>
    <w:rsid w:val="000534C7"/>
    <w:rsid w:val="000535F3"/>
    <w:rsid w:val="00053F1E"/>
    <w:rsid w:val="00053FB2"/>
    <w:rsid w:val="0005420D"/>
    <w:rsid w:val="000545E0"/>
    <w:rsid w:val="00054D01"/>
    <w:rsid w:val="00054EBA"/>
    <w:rsid w:val="0005612E"/>
    <w:rsid w:val="000561E1"/>
    <w:rsid w:val="000564F3"/>
    <w:rsid w:val="0005654B"/>
    <w:rsid w:val="000568FC"/>
    <w:rsid w:val="00056BF6"/>
    <w:rsid w:val="00056C17"/>
    <w:rsid w:val="0005744B"/>
    <w:rsid w:val="00057881"/>
    <w:rsid w:val="00057A84"/>
    <w:rsid w:val="00057A94"/>
    <w:rsid w:val="00057CC2"/>
    <w:rsid w:val="00060079"/>
    <w:rsid w:val="00060830"/>
    <w:rsid w:val="00060B8C"/>
    <w:rsid w:val="00060F9E"/>
    <w:rsid w:val="0006110A"/>
    <w:rsid w:val="00061182"/>
    <w:rsid w:val="000616B0"/>
    <w:rsid w:val="0006195D"/>
    <w:rsid w:val="00061DEE"/>
    <w:rsid w:val="00061F86"/>
    <w:rsid w:val="000622B1"/>
    <w:rsid w:val="000629E0"/>
    <w:rsid w:val="00062CC0"/>
    <w:rsid w:val="00062F43"/>
    <w:rsid w:val="00063329"/>
    <w:rsid w:val="0006437A"/>
    <w:rsid w:val="0006490E"/>
    <w:rsid w:val="00065447"/>
    <w:rsid w:val="00065D28"/>
    <w:rsid w:val="00065DE1"/>
    <w:rsid w:val="00065E0D"/>
    <w:rsid w:val="00066275"/>
    <w:rsid w:val="0006675A"/>
    <w:rsid w:val="00066A33"/>
    <w:rsid w:val="00066E42"/>
    <w:rsid w:val="000673A2"/>
    <w:rsid w:val="0006757B"/>
    <w:rsid w:val="00067D5C"/>
    <w:rsid w:val="00070346"/>
    <w:rsid w:val="000703E4"/>
    <w:rsid w:val="00070673"/>
    <w:rsid w:val="0007096A"/>
    <w:rsid w:val="00070D18"/>
    <w:rsid w:val="0007199E"/>
    <w:rsid w:val="00071B7B"/>
    <w:rsid w:val="00071B8B"/>
    <w:rsid w:val="00071BAD"/>
    <w:rsid w:val="000723AB"/>
    <w:rsid w:val="00072BB2"/>
    <w:rsid w:val="0007311E"/>
    <w:rsid w:val="000734E3"/>
    <w:rsid w:val="00073690"/>
    <w:rsid w:val="00074530"/>
    <w:rsid w:val="00074A9B"/>
    <w:rsid w:val="00074CB0"/>
    <w:rsid w:val="00074E15"/>
    <w:rsid w:val="00075DE0"/>
    <w:rsid w:val="000779F8"/>
    <w:rsid w:val="00077A5D"/>
    <w:rsid w:val="00077AC4"/>
    <w:rsid w:val="00077F55"/>
    <w:rsid w:val="000802FE"/>
    <w:rsid w:val="0008170C"/>
    <w:rsid w:val="0008174D"/>
    <w:rsid w:val="000817D8"/>
    <w:rsid w:val="000825FD"/>
    <w:rsid w:val="0008270A"/>
    <w:rsid w:val="0008285D"/>
    <w:rsid w:val="0008294D"/>
    <w:rsid w:val="000829C6"/>
    <w:rsid w:val="00082FDA"/>
    <w:rsid w:val="00083AA1"/>
    <w:rsid w:val="00083F94"/>
    <w:rsid w:val="00084227"/>
    <w:rsid w:val="0008484F"/>
    <w:rsid w:val="00084A0B"/>
    <w:rsid w:val="00084EB2"/>
    <w:rsid w:val="00085754"/>
    <w:rsid w:val="0008656A"/>
    <w:rsid w:val="000869E9"/>
    <w:rsid w:val="00086E9B"/>
    <w:rsid w:val="00087985"/>
    <w:rsid w:val="00090136"/>
    <w:rsid w:val="00090581"/>
    <w:rsid w:val="00090C3E"/>
    <w:rsid w:val="00090D57"/>
    <w:rsid w:val="00090FE1"/>
    <w:rsid w:val="00092006"/>
    <w:rsid w:val="00093EA4"/>
    <w:rsid w:val="0009416B"/>
    <w:rsid w:val="000944A4"/>
    <w:rsid w:val="0009454A"/>
    <w:rsid w:val="00094634"/>
    <w:rsid w:val="000947E3"/>
    <w:rsid w:val="000958DE"/>
    <w:rsid w:val="00095B32"/>
    <w:rsid w:val="0009622B"/>
    <w:rsid w:val="000962F2"/>
    <w:rsid w:val="000963F2"/>
    <w:rsid w:val="0009642E"/>
    <w:rsid w:val="00096624"/>
    <w:rsid w:val="00096B9D"/>
    <w:rsid w:val="00096C25"/>
    <w:rsid w:val="00096CD0"/>
    <w:rsid w:val="0009709F"/>
    <w:rsid w:val="0009714C"/>
    <w:rsid w:val="00097DE2"/>
    <w:rsid w:val="00097F82"/>
    <w:rsid w:val="000A20FC"/>
    <w:rsid w:val="000A22AD"/>
    <w:rsid w:val="000A26AE"/>
    <w:rsid w:val="000A26D0"/>
    <w:rsid w:val="000A395C"/>
    <w:rsid w:val="000A3F7F"/>
    <w:rsid w:val="000A4897"/>
    <w:rsid w:val="000A4C75"/>
    <w:rsid w:val="000A4C7B"/>
    <w:rsid w:val="000A4CB9"/>
    <w:rsid w:val="000A5368"/>
    <w:rsid w:val="000A6B20"/>
    <w:rsid w:val="000B01C3"/>
    <w:rsid w:val="000B0C45"/>
    <w:rsid w:val="000B125A"/>
    <w:rsid w:val="000B27B8"/>
    <w:rsid w:val="000B2E92"/>
    <w:rsid w:val="000B2F3A"/>
    <w:rsid w:val="000B34B6"/>
    <w:rsid w:val="000B3882"/>
    <w:rsid w:val="000B3938"/>
    <w:rsid w:val="000B3C3A"/>
    <w:rsid w:val="000B3D59"/>
    <w:rsid w:val="000B4461"/>
    <w:rsid w:val="000B456B"/>
    <w:rsid w:val="000B4608"/>
    <w:rsid w:val="000B47A3"/>
    <w:rsid w:val="000B4A53"/>
    <w:rsid w:val="000B4B54"/>
    <w:rsid w:val="000B554F"/>
    <w:rsid w:val="000B5631"/>
    <w:rsid w:val="000B5764"/>
    <w:rsid w:val="000B59E2"/>
    <w:rsid w:val="000B5C72"/>
    <w:rsid w:val="000B5DD2"/>
    <w:rsid w:val="000B60EA"/>
    <w:rsid w:val="000B6220"/>
    <w:rsid w:val="000B63FD"/>
    <w:rsid w:val="000B6440"/>
    <w:rsid w:val="000B66C9"/>
    <w:rsid w:val="000B67BF"/>
    <w:rsid w:val="000B67E5"/>
    <w:rsid w:val="000B6DAE"/>
    <w:rsid w:val="000B788D"/>
    <w:rsid w:val="000B7D52"/>
    <w:rsid w:val="000C02AE"/>
    <w:rsid w:val="000C02EF"/>
    <w:rsid w:val="000C10DC"/>
    <w:rsid w:val="000C1144"/>
    <w:rsid w:val="000C213A"/>
    <w:rsid w:val="000C321B"/>
    <w:rsid w:val="000C351D"/>
    <w:rsid w:val="000C3E52"/>
    <w:rsid w:val="000C414A"/>
    <w:rsid w:val="000C44AE"/>
    <w:rsid w:val="000C45AD"/>
    <w:rsid w:val="000C5324"/>
    <w:rsid w:val="000C5D0D"/>
    <w:rsid w:val="000C5D38"/>
    <w:rsid w:val="000C60D5"/>
    <w:rsid w:val="000C6412"/>
    <w:rsid w:val="000C68CB"/>
    <w:rsid w:val="000C69A6"/>
    <w:rsid w:val="000C70BD"/>
    <w:rsid w:val="000C7215"/>
    <w:rsid w:val="000D02BD"/>
    <w:rsid w:val="000D2099"/>
    <w:rsid w:val="000D27C9"/>
    <w:rsid w:val="000D2844"/>
    <w:rsid w:val="000D3C56"/>
    <w:rsid w:val="000D402A"/>
    <w:rsid w:val="000D430E"/>
    <w:rsid w:val="000D4DC5"/>
    <w:rsid w:val="000D4E79"/>
    <w:rsid w:val="000D53F1"/>
    <w:rsid w:val="000D54B3"/>
    <w:rsid w:val="000D564B"/>
    <w:rsid w:val="000D5729"/>
    <w:rsid w:val="000D5A3E"/>
    <w:rsid w:val="000D5C57"/>
    <w:rsid w:val="000D659A"/>
    <w:rsid w:val="000D6B6A"/>
    <w:rsid w:val="000D6C19"/>
    <w:rsid w:val="000D773B"/>
    <w:rsid w:val="000E0721"/>
    <w:rsid w:val="000E0B8B"/>
    <w:rsid w:val="000E0CE1"/>
    <w:rsid w:val="000E136C"/>
    <w:rsid w:val="000E141D"/>
    <w:rsid w:val="000E1B44"/>
    <w:rsid w:val="000E1BCB"/>
    <w:rsid w:val="000E208D"/>
    <w:rsid w:val="000E245A"/>
    <w:rsid w:val="000E26D9"/>
    <w:rsid w:val="000E2CE6"/>
    <w:rsid w:val="000E2DEB"/>
    <w:rsid w:val="000E2F56"/>
    <w:rsid w:val="000E319C"/>
    <w:rsid w:val="000E35C1"/>
    <w:rsid w:val="000E3EDD"/>
    <w:rsid w:val="000E4719"/>
    <w:rsid w:val="000E49D8"/>
    <w:rsid w:val="000E4B9C"/>
    <w:rsid w:val="000E4FD7"/>
    <w:rsid w:val="000E50BB"/>
    <w:rsid w:val="000E52FC"/>
    <w:rsid w:val="000E58BD"/>
    <w:rsid w:val="000E5F2A"/>
    <w:rsid w:val="000E664F"/>
    <w:rsid w:val="000E6B82"/>
    <w:rsid w:val="000E70D1"/>
    <w:rsid w:val="000E76E9"/>
    <w:rsid w:val="000E7C7C"/>
    <w:rsid w:val="000F019A"/>
    <w:rsid w:val="000F07EE"/>
    <w:rsid w:val="000F08B9"/>
    <w:rsid w:val="000F094C"/>
    <w:rsid w:val="000F0C99"/>
    <w:rsid w:val="000F0EBC"/>
    <w:rsid w:val="000F1DAA"/>
    <w:rsid w:val="000F215A"/>
    <w:rsid w:val="000F22BE"/>
    <w:rsid w:val="000F2FFF"/>
    <w:rsid w:val="000F3307"/>
    <w:rsid w:val="000F336E"/>
    <w:rsid w:val="000F3843"/>
    <w:rsid w:val="000F4619"/>
    <w:rsid w:val="000F4680"/>
    <w:rsid w:val="000F490E"/>
    <w:rsid w:val="000F5434"/>
    <w:rsid w:val="000F56D0"/>
    <w:rsid w:val="000F57F4"/>
    <w:rsid w:val="000F59A2"/>
    <w:rsid w:val="000F61F7"/>
    <w:rsid w:val="000F6228"/>
    <w:rsid w:val="000F631B"/>
    <w:rsid w:val="000F63E1"/>
    <w:rsid w:val="000F651A"/>
    <w:rsid w:val="000F6753"/>
    <w:rsid w:val="000F6A5A"/>
    <w:rsid w:val="000F75B0"/>
    <w:rsid w:val="000F79DF"/>
    <w:rsid w:val="00100762"/>
    <w:rsid w:val="00100ACB"/>
    <w:rsid w:val="00101B57"/>
    <w:rsid w:val="0010205A"/>
    <w:rsid w:val="0010215A"/>
    <w:rsid w:val="00102A9A"/>
    <w:rsid w:val="00102D80"/>
    <w:rsid w:val="00103402"/>
    <w:rsid w:val="00103718"/>
    <w:rsid w:val="00103C12"/>
    <w:rsid w:val="00103DCC"/>
    <w:rsid w:val="00103F02"/>
    <w:rsid w:val="00104735"/>
    <w:rsid w:val="00105999"/>
    <w:rsid w:val="001069DC"/>
    <w:rsid w:val="00106F51"/>
    <w:rsid w:val="0010711A"/>
    <w:rsid w:val="0010740D"/>
    <w:rsid w:val="001100C6"/>
    <w:rsid w:val="0011022B"/>
    <w:rsid w:val="001103E6"/>
    <w:rsid w:val="001108F2"/>
    <w:rsid w:val="00110E1E"/>
    <w:rsid w:val="00110FC8"/>
    <w:rsid w:val="0011113C"/>
    <w:rsid w:val="00111270"/>
    <w:rsid w:val="00111297"/>
    <w:rsid w:val="00111C5E"/>
    <w:rsid w:val="00111FB8"/>
    <w:rsid w:val="001127E8"/>
    <w:rsid w:val="001129B8"/>
    <w:rsid w:val="00112CB6"/>
    <w:rsid w:val="001134D0"/>
    <w:rsid w:val="00113B11"/>
    <w:rsid w:val="00114ADC"/>
    <w:rsid w:val="00114D5B"/>
    <w:rsid w:val="0011505E"/>
    <w:rsid w:val="0011548A"/>
    <w:rsid w:val="0011596F"/>
    <w:rsid w:val="00115C87"/>
    <w:rsid w:val="00115F8A"/>
    <w:rsid w:val="00116099"/>
    <w:rsid w:val="0011652B"/>
    <w:rsid w:val="00117413"/>
    <w:rsid w:val="00117974"/>
    <w:rsid w:val="001200B9"/>
    <w:rsid w:val="00120692"/>
    <w:rsid w:val="00120738"/>
    <w:rsid w:val="001207B0"/>
    <w:rsid w:val="00120D5B"/>
    <w:rsid w:val="00121668"/>
    <w:rsid w:val="00121894"/>
    <w:rsid w:val="001225DE"/>
    <w:rsid w:val="00122A2B"/>
    <w:rsid w:val="00122F9D"/>
    <w:rsid w:val="00123368"/>
    <w:rsid w:val="001233D6"/>
    <w:rsid w:val="00123512"/>
    <w:rsid w:val="00123756"/>
    <w:rsid w:val="00123A43"/>
    <w:rsid w:val="00123A99"/>
    <w:rsid w:val="00123B2E"/>
    <w:rsid w:val="00123B91"/>
    <w:rsid w:val="0012452D"/>
    <w:rsid w:val="00125259"/>
    <w:rsid w:val="0012571B"/>
    <w:rsid w:val="00125C89"/>
    <w:rsid w:val="0012605E"/>
    <w:rsid w:val="001262AB"/>
    <w:rsid w:val="00126706"/>
    <w:rsid w:val="0012686A"/>
    <w:rsid w:val="00126932"/>
    <w:rsid w:val="00126C33"/>
    <w:rsid w:val="00126E1C"/>
    <w:rsid w:val="00126F30"/>
    <w:rsid w:val="00127195"/>
    <w:rsid w:val="001304CA"/>
    <w:rsid w:val="001305B0"/>
    <w:rsid w:val="00130C03"/>
    <w:rsid w:val="00130E5B"/>
    <w:rsid w:val="001313C4"/>
    <w:rsid w:val="00131526"/>
    <w:rsid w:val="00131AC0"/>
    <w:rsid w:val="00131F5D"/>
    <w:rsid w:val="001323A3"/>
    <w:rsid w:val="0013261D"/>
    <w:rsid w:val="00132E35"/>
    <w:rsid w:val="00133139"/>
    <w:rsid w:val="00133567"/>
    <w:rsid w:val="0013408D"/>
    <w:rsid w:val="001342F9"/>
    <w:rsid w:val="00135526"/>
    <w:rsid w:val="00136BA4"/>
    <w:rsid w:val="00136BF2"/>
    <w:rsid w:val="0013736D"/>
    <w:rsid w:val="00137CB6"/>
    <w:rsid w:val="001400D9"/>
    <w:rsid w:val="00140392"/>
    <w:rsid w:val="001404CA"/>
    <w:rsid w:val="0014135E"/>
    <w:rsid w:val="00141919"/>
    <w:rsid w:val="001419D8"/>
    <w:rsid w:val="00141A6E"/>
    <w:rsid w:val="00141E3A"/>
    <w:rsid w:val="00141F1B"/>
    <w:rsid w:val="001431D3"/>
    <w:rsid w:val="00143F9D"/>
    <w:rsid w:val="00144822"/>
    <w:rsid w:val="00144878"/>
    <w:rsid w:val="00144A20"/>
    <w:rsid w:val="00144AF3"/>
    <w:rsid w:val="00144B4B"/>
    <w:rsid w:val="001456ED"/>
    <w:rsid w:val="00145A64"/>
    <w:rsid w:val="00145D1A"/>
    <w:rsid w:val="00145E0B"/>
    <w:rsid w:val="0014625C"/>
    <w:rsid w:val="00146B12"/>
    <w:rsid w:val="00147C74"/>
    <w:rsid w:val="001501B0"/>
    <w:rsid w:val="00150969"/>
    <w:rsid w:val="00150997"/>
    <w:rsid w:val="00150B5B"/>
    <w:rsid w:val="00150D0F"/>
    <w:rsid w:val="001517A3"/>
    <w:rsid w:val="001519AE"/>
    <w:rsid w:val="00151E4E"/>
    <w:rsid w:val="0015287C"/>
    <w:rsid w:val="00153F2C"/>
    <w:rsid w:val="00153FE1"/>
    <w:rsid w:val="0015415A"/>
    <w:rsid w:val="0015460F"/>
    <w:rsid w:val="00154992"/>
    <w:rsid w:val="0015625F"/>
    <w:rsid w:val="00156724"/>
    <w:rsid w:val="00156ECA"/>
    <w:rsid w:val="00157E47"/>
    <w:rsid w:val="00160313"/>
    <w:rsid w:val="00160A88"/>
    <w:rsid w:val="00160F64"/>
    <w:rsid w:val="00161C28"/>
    <w:rsid w:val="00162249"/>
    <w:rsid w:val="00162786"/>
    <w:rsid w:val="001627F6"/>
    <w:rsid w:val="00162C31"/>
    <w:rsid w:val="0016302B"/>
    <w:rsid w:val="0016302F"/>
    <w:rsid w:val="001630A3"/>
    <w:rsid w:val="00163EAD"/>
    <w:rsid w:val="00164105"/>
    <w:rsid w:val="001642D2"/>
    <w:rsid w:val="00164642"/>
    <w:rsid w:val="00164E44"/>
    <w:rsid w:val="0016510F"/>
    <w:rsid w:val="00165C84"/>
    <w:rsid w:val="00165C91"/>
    <w:rsid w:val="00166103"/>
    <w:rsid w:val="00166DE3"/>
    <w:rsid w:val="001671CC"/>
    <w:rsid w:val="00167386"/>
    <w:rsid w:val="001674E6"/>
    <w:rsid w:val="0016775D"/>
    <w:rsid w:val="0016788F"/>
    <w:rsid w:val="001679CD"/>
    <w:rsid w:val="00167EF1"/>
    <w:rsid w:val="00170299"/>
    <w:rsid w:val="00170CE3"/>
    <w:rsid w:val="00170EAF"/>
    <w:rsid w:val="001718AA"/>
    <w:rsid w:val="001718F9"/>
    <w:rsid w:val="00172D65"/>
    <w:rsid w:val="00173195"/>
    <w:rsid w:val="00173427"/>
    <w:rsid w:val="00173724"/>
    <w:rsid w:val="00173E52"/>
    <w:rsid w:val="00174189"/>
    <w:rsid w:val="0017459F"/>
    <w:rsid w:val="00174C6D"/>
    <w:rsid w:val="00174E65"/>
    <w:rsid w:val="001756C7"/>
    <w:rsid w:val="001761FE"/>
    <w:rsid w:val="00176400"/>
    <w:rsid w:val="00176DBF"/>
    <w:rsid w:val="0017705D"/>
    <w:rsid w:val="001777B1"/>
    <w:rsid w:val="00177D45"/>
    <w:rsid w:val="00180BEC"/>
    <w:rsid w:val="00180CA7"/>
    <w:rsid w:val="00181146"/>
    <w:rsid w:val="001813C8"/>
    <w:rsid w:val="00181C9F"/>
    <w:rsid w:val="001821A5"/>
    <w:rsid w:val="00182B3A"/>
    <w:rsid w:val="00183D31"/>
    <w:rsid w:val="00183D6B"/>
    <w:rsid w:val="00184040"/>
    <w:rsid w:val="001854E5"/>
    <w:rsid w:val="001855A7"/>
    <w:rsid w:val="00185687"/>
    <w:rsid w:val="00186419"/>
    <w:rsid w:val="00186534"/>
    <w:rsid w:val="00186D87"/>
    <w:rsid w:val="001873C8"/>
    <w:rsid w:val="00187515"/>
    <w:rsid w:val="00187C5E"/>
    <w:rsid w:val="00190515"/>
    <w:rsid w:val="00190800"/>
    <w:rsid w:val="00190DB5"/>
    <w:rsid w:val="00191755"/>
    <w:rsid w:val="001919C5"/>
    <w:rsid w:val="00191A20"/>
    <w:rsid w:val="001928C2"/>
    <w:rsid w:val="00192BF8"/>
    <w:rsid w:val="00192F1E"/>
    <w:rsid w:val="00193406"/>
    <w:rsid w:val="0019376D"/>
    <w:rsid w:val="001937AB"/>
    <w:rsid w:val="0019456F"/>
    <w:rsid w:val="001964CB"/>
    <w:rsid w:val="001968BF"/>
    <w:rsid w:val="00197666"/>
    <w:rsid w:val="0019773F"/>
    <w:rsid w:val="001A00B0"/>
    <w:rsid w:val="001A01E4"/>
    <w:rsid w:val="001A0607"/>
    <w:rsid w:val="001A06CD"/>
    <w:rsid w:val="001A0ABF"/>
    <w:rsid w:val="001A0F39"/>
    <w:rsid w:val="001A1506"/>
    <w:rsid w:val="001A19B2"/>
    <w:rsid w:val="001A27DB"/>
    <w:rsid w:val="001A2841"/>
    <w:rsid w:val="001A28DC"/>
    <w:rsid w:val="001A2A96"/>
    <w:rsid w:val="001A2B49"/>
    <w:rsid w:val="001A2B70"/>
    <w:rsid w:val="001A3265"/>
    <w:rsid w:val="001A5660"/>
    <w:rsid w:val="001A5ECB"/>
    <w:rsid w:val="001A5F9A"/>
    <w:rsid w:val="001A75EB"/>
    <w:rsid w:val="001A7836"/>
    <w:rsid w:val="001B0024"/>
    <w:rsid w:val="001B006D"/>
    <w:rsid w:val="001B0800"/>
    <w:rsid w:val="001B0C3C"/>
    <w:rsid w:val="001B12C9"/>
    <w:rsid w:val="001B12E9"/>
    <w:rsid w:val="001B1A6A"/>
    <w:rsid w:val="001B1ABB"/>
    <w:rsid w:val="001B1B4F"/>
    <w:rsid w:val="001B2092"/>
    <w:rsid w:val="001B22F8"/>
    <w:rsid w:val="001B265A"/>
    <w:rsid w:val="001B32CE"/>
    <w:rsid w:val="001B35D5"/>
    <w:rsid w:val="001B43FB"/>
    <w:rsid w:val="001B4689"/>
    <w:rsid w:val="001B4ACD"/>
    <w:rsid w:val="001B4BA4"/>
    <w:rsid w:val="001B4F73"/>
    <w:rsid w:val="001B5991"/>
    <w:rsid w:val="001B5AC9"/>
    <w:rsid w:val="001B603C"/>
    <w:rsid w:val="001B6868"/>
    <w:rsid w:val="001B6D2A"/>
    <w:rsid w:val="001B6EA4"/>
    <w:rsid w:val="001B731B"/>
    <w:rsid w:val="001B7970"/>
    <w:rsid w:val="001C00FB"/>
    <w:rsid w:val="001C0677"/>
    <w:rsid w:val="001C13AE"/>
    <w:rsid w:val="001C20E9"/>
    <w:rsid w:val="001C3858"/>
    <w:rsid w:val="001C574B"/>
    <w:rsid w:val="001C5A30"/>
    <w:rsid w:val="001C5B90"/>
    <w:rsid w:val="001C5CFC"/>
    <w:rsid w:val="001C6F51"/>
    <w:rsid w:val="001C73CC"/>
    <w:rsid w:val="001C769A"/>
    <w:rsid w:val="001C7853"/>
    <w:rsid w:val="001C7909"/>
    <w:rsid w:val="001C797B"/>
    <w:rsid w:val="001C79ED"/>
    <w:rsid w:val="001C7B13"/>
    <w:rsid w:val="001C7BF1"/>
    <w:rsid w:val="001D000F"/>
    <w:rsid w:val="001D00D6"/>
    <w:rsid w:val="001D00F6"/>
    <w:rsid w:val="001D03AC"/>
    <w:rsid w:val="001D0647"/>
    <w:rsid w:val="001D077F"/>
    <w:rsid w:val="001D0814"/>
    <w:rsid w:val="001D0E89"/>
    <w:rsid w:val="001D11AE"/>
    <w:rsid w:val="001D1310"/>
    <w:rsid w:val="001D1A11"/>
    <w:rsid w:val="001D1D3B"/>
    <w:rsid w:val="001D26BB"/>
    <w:rsid w:val="001D400D"/>
    <w:rsid w:val="001D4110"/>
    <w:rsid w:val="001D444C"/>
    <w:rsid w:val="001D45EF"/>
    <w:rsid w:val="001D4738"/>
    <w:rsid w:val="001D49D8"/>
    <w:rsid w:val="001D4E8C"/>
    <w:rsid w:val="001D5A3C"/>
    <w:rsid w:val="001D6A5A"/>
    <w:rsid w:val="001D6C8F"/>
    <w:rsid w:val="001D6E8B"/>
    <w:rsid w:val="001D73F4"/>
    <w:rsid w:val="001E06CA"/>
    <w:rsid w:val="001E06CF"/>
    <w:rsid w:val="001E06D9"/>
    <w:rsid w:val="001E0938"/>
    <w:rsid w:val="001E0F64"/>
    <w:rsid w:val="001E1240"/>
    <w:rsid w:val="001E1548"/>
    <w:rsid w:val="001E157E"/>
    <w:rsid w:val="001E1F5B"/>
    <w:rsid w:val="001E2B87"/>
    <w:rsid w:val="001E2C93"/>
    <w:rsid w:val="001E2EB9"/>
    <w:rsid w:val="001E35E8"/>
    <w:rsid w:val="001E35E9"/>
    <w:rsid w:val="001E3D7C"/>
    <w:rsid w:val="001E4A39"/>
    <w:rsid w:val="001E5199"/>
    <w:rsid w:val="001E5551"/>
    <w:rsid w:val="001E5DC6"/>
    <w:rsid w:val="001E632B"/>
    <w:rsid w:val="001E660B"/>
    <w:rsid w:val="001E682C"/>
    <w:rsid w:val="001E6C23"/>
    <w:rsid w:val="001E6D41"/>
    <w:rsid w:val="001E6D62"/>
    <w:rsid w:val="001E7F13"/>
    <w:rsid w:val="001F0587"/>
    <w:rsid w:val="001F0618"/>
    <w:rsid w:val="001F0A54"/>
    <w:rsid w:val="001F0B98"/>
    <w:rsid w:val="001F1333"/>
    <w:rsid w:val="001F1552"/>
    <w:rsid w:val="001F1583"/>
    <w:rsid w:val="001F1A31"/>
    <w:rsid w:val="001F25E1"/>
    <w:rsid w:val="001F2A5E"/>
    <w:rsid w:val="001F3DE3"/>
    <w:rsid w:val="001F40E7"/>
    <w:rsid w:val="001F4482"/>
    <w:rsid w:val="001F4F33"/>
    <w:rsid w:val="001F4FDB"/>
    <w:rsid w:val="001F5774"/>
    <w:rsid w:val="001F5A5C"/>
    <w:rsid w:val="001F5E7B"/>
    <w:rsid w:val="001F64FD"/>
    <w:rsid w:val="001F659D"/>
    <w:rsid w:val="001F66C5"/>
    <w:rsid w:val="001F6EFC"/>
    <w:rsid w:val="001F70C9"/>
    <w:rsid w:val="001F76B4"/>
    <w:rsid w:val="0020068C"/>
    <w:rsid w:val="00200B31"/>
    <w:rsid w:val="00201027"/>
    <w:rsid w:val="002013CC"/>
    <w:rsid w:val="002019A3"/>
    <w:rsid w:val="00201AD9"/>
    <w:rsid w:val="00202227"/>
    <w:rsid w:val="002023D4"/>
    <w:rsid w:val="00202C38"/>
    <w:rsid w:val="00202DE1"/>
    <w:rsid w:val="002032FF"/>
    <w:rsid w:val="002037F9"/>
    <w:rsid w:val="00203B1C"/>
    <w:rsid w:val="00204003"/>
    <w:rsid w:val="002041F8"/>
    <w:rsid w:val="002046FC"/>
    <w:rsid w:val="00204A5A"/>
    <w:rsid w:val="00204BB7"/>
    <w:rsid w:val="00205104"/>
    <w:rsid w:val="002063AE"/>
    <w:rsid w:val="00206827"/>
    <w:rsid w:val="0020746D"/>
    <w:rsid w:val="00210C74"/>
    <w:rsid w:val="00210EB7"/>
    <w:rsid w:val="0021318D"/>
    <w:rsid w:val="00213227"/>
    <w:rsid w:val="00213647"/>
    <w:rsid w:val="00213DF6"/>
    <w:rsid w:val="00213F16"/>
    <w:rsid w:val="00214A8B"/>
    <w:rsid w:val="0021536C"/>
    <w:rsid w:val="00215424"/>
    <w:rsid w:val="0021569C"/>
    <w:rsid w:val="002162EB"/>
    <w:rsid w:val="00217579"/>
    <w:rsid w:val="0021775B"/>
    <w:rsid w:val="002179E7"/>
    <w:rsid w:val="00220573"/>
    <w:rsid w:val="0022088E"/>
    <w:rsid w:val="00220B82"/>
    <w:rsid w:val="002217C1"/>
    <w:rsid w:val="00221AE9"/>
    <w:rsid w:val="00221BCD"/>
    <w:rsid w:val="002227E6"/>
    <w:rsid w:val="00222ADF"/>
    <w:rsid w:val="00222C13"/>
    <w:rsid w:val="00222C6C"/>
    <w:rsid w:val="002231F7"/>
    <w:rsid w:val="00223FF7"/>
    <w:rsid w:val="0022468E"/>
    <w:rsid w:val="002247B4"/>
    <w:rsid w:val="002247F0"/>
    <w:rsid w:val="00224B86"/>
    <w:rsid w:val="00225021"/>
    <w:rsid w:val="0022534C"/>
    <w:rsid w:val="0022539B"/>
    <w:rsid w:val="0022594D"/>
    <w:rsid w:val="00225FD9"/>
    <w:rsid w:val="002261EF"/>
    <w:rsid w:val="00226201"/>
    <w:rsid w:val="002267BD"/>
    <w:rsid w:val="0022680A"/>
    <w:rsid w:val="0022698E"/>
    <w:rsid w:val="00227005"/>
    <w:rsid w:val="002278C5"/>
    <w:rsid w:val="00227BD2"/>
    <w:rsid w:val="00230338"/>
    <w:rsid w:val="002306D4"/>
    <w:rsid w:val="002308C9"/>
    <w:rsid w:val="002308ED"/>
    <w:rsid w:val="002309CF"/>
    <w:rsid w:val="002311D9"/>
    <w:rsid w:val="0023135F"/>
    <w:rsid w:val="002321C7"/>
    <w:rsid w:val="00232F45"/>
    <w:rsid w:val="0023318D"/>
    <w:rsid w:val="00233C5B"/>
    <w:rsid w:val="002346A1"/>
    <w:rsid w:val="0023498D"/>
    <w:rsid w:val="00234A04"/>
    <w:rsid w:val="00234B40"/>
    <w:rsid w:val="00234CB7"/>
    <w:rsid w:val="0023539E"/>
    <w:rsid w:val="00235FE1"/>
    <w:rsid w:val="00236734"/>
    <w:rsid w:val="00236C90"/>
    <w:rsid w:val="002370A5"/>
    <w:rsid w:val="002373F5"/>
    <w:rsid w:val="0023744F"/>
    <w:rsid w:val="00237A79"/>
    <w:rsid w:val="00237DF8"/>
    <w:rsid w:val="00240C1F"/>
    <w:rsid w:val="00241905"/>
    <w:rsid w:val="00242061"/>
    <w:rsid w:val="002421E8"/>
    <w:rsid w:val="0024284C"/>
    <w:rsid w:val="00242AD2"/>
    <w:rsid w:val="00243019"/>
    <w:rsid w:val="002436A4"/>
    <w:rsid w:val="0024412E"/>
    <w:rsid w:val="00244788"/>
    <w:rsid w:val="00244BF7"/>
    <w:rsid w:val="002452D8"/>
    <w:rsid w:val="00245402"/>
    <w:rsid w:val="002459CF"/>
    <w:rsid w:val="00246378"/>
    <w:rsid w:val="00246799"/>
    <w:rsid w:val="00246C4A"/>
    <w:rsid w:val="002470F8"/>
    <w:rsid w:val="002476B1"/>
    <w:rsid w:val="002477B8"/>
    <w:rsid w:val="00247845"/>
    <w:rsid w:val="00247A1D"/>
    <w:rsid w:val="00250094"/>
    <w:rsid w:val="0025018F"/>
    <w:rsid w:val="0025107B"/>
    <w:rsid w:val="00251181"/>
    <w:rsid w:val="00251D8D"/>
    <w:rsid w:val="00251E04"/>
    <w:rsid w:val="00252749"/>
    <w:rsid w:val="0025277E"/>
    <w:rsid w:val="00252FBC"/>
    <w:rsid w:val="00253BB5"/>
    <w:rsid w:val="002546DE"/>
    <w:rsid w:val="0025490F"/>
    <w:rsid w:val="002553F6"/>
    <w:rsid w:val="00255881"/>
    <w:rsid w:val="00255B5F"/>
    <w:rsid w:val="00255C3C"/>
    <w:rsid w:val="00255D44"/>
    <w:rsid w:val="00255FF7"/>
    <w:rsid w:val="002560EC"/>
    <w:rsid w:val="00256140"/>
    <w:rsid w:val="00257001"/>
    <w:rsid w:val="00257409"/>
    <w:rsid w:val="00257A0C"/>
    <w:rsid w:val="0026066F"/>
    <w:rsid w:val="00260CC4"/>
    <w:rsid w:val="002610D2"/>
    <w:rsid w:val="0026114C"/>
    <w:rsid w:val="00261739"/>
    <w:rsid w:val="002620FF"/>
    <w:rsid w:val="00262689"/>
    <w:rsid w:val="0026304A"/>
    <w:rsid w:val="0026350C"/>
    <w:rsid w:val="002638A4"/>
    <w:rsid w:val="0026440B"/>
    <w:rsid w:val="002649B6"/>
    <w:rsid w:val="00264CB4"/>
    <w:rsid w:val="00264FBA"/>
    <w:rsid w:val="00265738"/>
    <w:rsid w:val="002662C2"/>
    <w:rsid w:val="002666AE"/>
    <w:rsid w:val="00266ED1"/>
    <w:rsid w:val="002671E8"/>
    <w:rsid w:val="00267BCE"/>
    <w:rsid w:val="00270006"/>
    <w:rsid w:val="00270870"/>
    <w:rsid w:val="00270A64"/>
    <w:rsid w:val="00270BF2"/>
    <w:rsid w:val="002710AB"/>
    <w:rsid w:val="00272ADC"/>
    <w:rsid w:val="00272D65"/>
    <w:rsid w:val="00272FCA"/>
    <w:rsid w:val="002739A4"/>
    <w:rsid w:val="00273EE5"/>
    <w:rsid w:val="00273FF3"/>
    <w:rsid w:val="002744AB"/>
    <w:rsid w:val="00274946"/>
    <w:rsid w:val="00274E75"/>
    <w:rsid w:val="00274F09"/>
    <w:rsid w:val="002751F0"/>
    <w:rsid w:val="00275C65"/>
    <w:rsid w:val="002761E9"/>
    <w:rsid w:val="00276CEF"/>
    <w:rsid w:val="00276D32"/>
    <w:rsid w:val="00277056"/>
    <w:rsid w:val="00277D0A"/>
    <w:rsid w:val="00280062"/>
    <w:rsid w:val="002808C6"/>
    <w:rsid w:val="00281058"/>
    <w:rsid w:val="00281661"/>
    <w:rsid w:val="002816BE"/>
    <w:rsid w:val="00281D39"/>
    <w:rsid w:val="00282177"/>
    <w:rsid w:val="00282318"/>
    <w:rsid w:val="00282712"/>
    <w:rsid w:val="00283574"/>
    <w:rsid w:val="00284594"/>
    <w:rsid w:val="00284661"/>
    <w:rsid w:val="002846D3"/>
    <w:rsid w:val="002857C6"/>
    <w:rsid w:val="00285E31"/>
    <w:rsid w:val="00285FAD"/>
    <w:rsid w:val="00286652"/>
    <w:rsid w:val="00287089"/>
    <w:rsid w:val="002870D8"/>
    <w:rsid w:val="00287D7E"/>
    <w:rsid w:val="00287FC8"/>
    <w:rsid w:val="002902FC"/>
    <w:rsid w:val="002905CA"/>
    <w:rsid w:val="00290856"/>
    <w:rsid w:val="00290AF2"/>
    <w:rsid w:val="00290B1F"/>
    <w:rsid w:val="00290D17"/>
    <w:rsid w:val="002917D1"/>
    <w:rsid w:val="00291821"/>
    <w:rsid w:val="00292480"/>
    <w:rsid w:val="00292567"/>
    <w:rsid w:val="00292A95"/>
    <w:rsid w:val="00292B3B"/>
    <w:rsid w:val="00293130"/>
    <w:rsid w:val="0029342F"/>
    <w:rsid w:val="00293471"/>
    <w:rsid w:val="00293E46"/>
    <w:rsid w:val="00294344"/>
    <w:rsid w:val="0029507B"/>
    <w:rsid w:val="0029574C"/>
    <w:rsid w:val="002960FF"/>
    <w:rsid w:val="0029639B"/>
    <w:rsid w:val="0029674A"/>
    <w:rsid w:val="0029675B"/>
    <w:rsid w:val="00297B05"/>
    <w:rsid w:val="00297FD7"/>
    <w:rsid w:val="002A06EB"/>
    <w:rsid w:val="002A11BD"/>
    <w:rsid w:val="002A1349"/>
    <w:rsid w:val="002A139E"/>
    <w:rsid w:val="002A1DE0"/>
    <w:rsid w:val="002A27A3"/>
    <w:rsid w:val="002A33F4"/>
    <w:rsid w:val="002A433E"/>
    <w:rsid w:val="002A4D9A"/>
    <w:rsid w:val="002A4EF4"/>
    <w:rsid w:val="002A4FD0"/>
    <w:rsid w:val="002A5312"/>
    <w:rsid w:val="002A54DB"/>
    <w:rsid w:val="002A54F4"/>
    <w:rsid w:val="002A5C30"/>
    <w:rsid w:val="002A65B5"/>
    <w:rsid w:val="002A6680"/>
    <w:rsid w:val="002A6747"/>
    <w:rsid w:val="002A75EB"/>
    <w:rsid w:val="002A78D0"/>
    <w:rsid w:val="002A7A3E"/>
    <w:rsid w:val="002B0266"/>
    <w:rsid w:val="002B06FC"/>
    <w:rsid w:val="002B1062"/>
    <w:rsid w:val="002B1629"/>
    <w:rsid w:val="002B1B2E"/>
    <w:rsid w:val="002B2CB4"/>
    <w:rsid w:val="002B2E9F"/>
    <w:rsid w:val="002B2F9D"/>
    <w:rsid w:val="002B379D"/>
    <w:rsid w:val="002B48C2"/>
    <w:rsid w:val="002B4A07"/>
    <w:rsid w:val="002B551C"/>
    <w:rsid w:val="002B55CC"/>
    <w:rsid w:val="002B588C"/>
    <w:rsid w:val="002B593F"/>
    <w:rsid w:val="002B66F4"/>
    <w:rsid w:val="002B6DFB"/>
    <w:rsid w:val="002B6FBC"/>
    <w:rsid w:val="002C0AFF"/>
    <w:rsid w:val="002C0F61"/>
    <w:rsid w:val="002C108B"/>
    <w:rsid w:val="002C192D"/>
    <w:rsid w:val="002C1ACB"/>
    <w:rsid w:val="002C1FD9"/>
    <w:rsid w:val="002C254F"/>
    <w:rsid w:val="002C3AB2"/>
    <w:rsid w:val="002C4053"/>
    <w:rsid w:val="002C406A"/>
    <w:rsid w:val="002C4557"/>
    <w:rsid w:val="002C4B31"/>
    <w:rsid w:val="002C51A0"/>
    <w:rsid w:val="002C5AE4"/>
    <w:rsid w:val="002C5FEE"/>
    <w:rsid w:val="002C68B5"/>
    <w:rsid w:val="002C6E28"/>
    <w:rsid w:val="002C715C"/>
    <w:rsid w:val="002C75D2"/>
    <w:rsid w:val="002C7AC7"/>
    <w:rsid w:val="002C7B24"/>
    <w:rsid w:val="002D0747"/>
    <w:rsid w:val="002D0D17"/>
    <w:rsid w:val="002D1481"/>
    <w:rsid w:val="002D1657"/>
    <w:rsid w:val="002D17A5"/>
    <w:rsid w:val="002D1BE3"/>
    <w:rsid w:val="002D20E4"/>
    <w:rsid w:val="002D2DAF"/>
    <w:rsid w:val="002D324C"/>
    <w:rsid w:val="002D39C2"/>
    <w:rsid w:val="002D576B"/>
    <w:rsid w:val="002D5A67"/>
    <w:rsid w:val="002D600E"/>
    <w:rsid w:val="002D69C8"/>
    <w:rsid w:val="002D6B41"/>
    <w:rsid w:val="002D6EA6"/>
    <w:rsid w:val="002D7797"/>
    <w:rsid w:val="002D7B4B"/>
    <w:rsid w:val="002E0378"/>
    <w:rsid w:val="002E0EA2"/>
    <w:rsid w:val="002E11C3"/>
    <w:rsid w:val="002E11DB"/>
    <w:rsid w:val="002E13C1"/>
    <w:rsid w:val="002E1612"/>
    <w:rsid w:val="002E17E6"/>
    <w:rsid w:val="002E2021"/>
    <w:rsid w:val="002E3070"/>
    <w:rsid w:val="002E318F"/>
    <w:rsid w:val="002E39D6"/>
    <w:rsid w:val="002E3AE5"/>
    <w:rsid w:val="002E3C90"/>
    <w:rsid w:val="002E3FD0"/>
    <w:rsid w:val="002E45F3"/>
    <w:rsid w:val="002E463C"/>
    <w:rsid w:val="002E5326"/>
    <w:rsid w:val="002E564C"/>
    <w:rsid w:val="002E58FF"/>
    <w:rsid w:val="002E6017"/>
    <w:rsid w:val="002E61D1"/>
    <w:rsid w:val="002E64DE"/>
    <w:rsid w:val="002E676D"/>
    <w:rsid w:val="002E67B6"/>
    <w:rsid w:val="002E6D25"/>
    <w:rsid w:val="002E6E55"/>
    <w:rsid w:val="002E702E"/>
    <w:rsid w:val="002E7189"/>
    <w:rsid w:val="002E7D14"/>
    <w:rsid w:val="002F00EF"/>
    <w:rsid w:val="002F0CA6"/>
    <w:rsid w:val="002F272B"/>
    <w:rsid w:val="002F2EFB"/>
    <w:rsid w:val="002F2FD7"/>
    <w:rsid w:val="002F3C13"/>
    <w:rsid w:val="002F3EA0"/>
    <w:rsid w:val="002F48A7"/>
    <w:rsid w:val="002F4ABA"/>
    <w:rsid w:val="002F4C71"/>
    <w:rsid w:val="002F4F97"/>
    <w:rsid w:val="002F4FDD"/>
    <w:rsid w:val="002F53D3"/>
    <w:rsid w:val="002F5504"/>
    <w:rsid w:val="002F5EF7"/>
    <w:rsid w:val="002F7222"/>
    <w:rsid w:val="002F7280"/>
    <w:rsid w:val="002F7748"/>
    <w:rsid w:val="002F7ADA"/>
    <w:rsid w:val="00300CA0"/>
    <w:rsid w:val="00300CDD"/>
    <w:rsid w:val="0030128A"/>
    <w:rsid w:val="00301323"/>
    <w:rsid w:val="00301620"/>
    <w:rsid w:val="003018A9"/>
    <w:rsid w:val="00302088"/>
    <w:rsid w:val="003021BB"/>
    <w:rsid w:val="003021DC"/>
    <w:rsid w:val="00302BBD"/>
    <w:rsid w:val="00302DC1"/>
    <w:rsid w:val="00303014"/>
    <w:rsid w:val="00303741"/>
    <w:rsid w:val="0030379B"/>
    <w:rsid w:val="00303F2A"/>
    <w:rsid w:val="00303FE9"/>
    <w:rsid w:val="003041E9"/>
    <w:rsid w:val="0030431B"/>
    <w:rsid w:val="003044A3"/>
    <w:rsid w:val="00304B9D"/>
    <w:rsid w:val="00304C6B"/>
    <w:rsid w:val="00305704"/>
    <w:rsid w:val="003058A8"/>
    <w:rsid w:val="00305C87"/>
    <w:rsid w:val="00305D02"/>
    <w:rsid w:val="00306AB6"/>
    <w:rsid w:val="003072A4"/>
    <w:rsid w:val="0030759F"/>
    <w:rsid w:val="0031006F"/>
    <w:rsid w:val="00310842"/>
    <w:rsid w:val="00311308"/>
    <w:rsid w:val="003114F6"/>
    <w:rsid w:val="0031197A"/>
    <w:rsid w:val="003119A9"/>
    <w:rsid w:val="00311C37"/>
    <w:rsid w:val="00311F5B"/>
    <w:rsid w:val="0031314F"/>
    <w:rsid w:val="00313C7B"/>
    <w:rsid w:val="00313E63"/>
    <w:rsid w:val="0031455F"/>
    <w:rsid w:val="003146E9"/>
    <w:rsid w:val="00314BD3"/>
    <w:rsid w:val="00314C91"/>
    <w:rsid w:val="0031505A"/>
    <w:rsid w:val="00315665"/>
    <w:rsid w:val="003157C0"/>
    <w:rsid w:val="00315C93"/>
    <w:rsid w:val="00315CE0"/>
    <w:rsid w:val="003160F2"/>
    <w:rsid w:val="003163E9"/>
    <w:rsid w:val="00316749"/>
    <w:rsid w:val="00316CEC"/>
    <w:rsid w:val="00317295"/>
    <w:rsid w:val="0031764C"/>
    <w:rsid w:val="00317778"/>
    <w:rsid w:val="00317A22"/>
    <w:rsid w:val="00317AC4"/>
    <w:rsid w:val="00317BE7"/>
    <w:rsid w:val="00320193"/>
    <w:rsid w:val="00320341"/>
    <w:rsid w:val="00320A8E"/>
    <w:rsid w:val="003210D6"/>
    <w:rsid w:val="0032165C"/>
    <w:rsid w:val="00321CA2"/>
    <w:rsid w:val="003229C7"/>
    <w:rsid w:val="00323549"/>
    <w:rsid w:val="00323663"/>
    <w:rsid w:val="00323718"/>
    <w:rsid w:val="003237F4"/>
    <w:rsid w:val="003239A0"/>
    <w:rsid w:val="00323BD8"/>
    <w:rsid w:val="003241EB"/>
    <w:rsid w:val="0032426E"/>
    <w:rsid w:val="0032450F"/>
    <w:rsid w:val="00324519"/>
    <w:rsid w:val="00324795"/>
    <w:rsid w:val="00324B97"/>
    <w:rsid w:val="00324E03"/>
    <w:rsid w:val="00324FCA"/>
    <w:rsid w:val="003258DD"/>
    <w:rsid w:val="003264BE"/>
    <w:rsid w:val="003265AB"/>
    <w:rsid w:val="003265FA"/>
    <w:rsid w:val="00326A25"/>
    <w:rsid w:val="00326C47"/>
    <w:rsid w:val="00326F2B"/>
    <w:rsid w:val="00327889"/>
    <w:rsid w:val="003278D7"/>
    <w:rsid w:val="00327EEE"/>
    <w:rsid w:val="00330ED4"/>
    <w:rsid w:val="003315BE"/>
    <w:rsid w:val="00332190"/>
    <w:rsid w:val="003326DC"/>
    <w:rsid w:val="00332791"/>
    <w:rsid w:val="00332FB2"/>
    <w:rsid w:val="00333A41"/>
    <w:rsid w:val="00333AF0"/>
    <w:rsid w:val="00333FB9"/>
    <w:rsid w:val="003349A8"/>
    <w:rsid w:val="00334CC7"/>
    <w:rsid w:val="00335146"/>
    <w:rsid w:val="0033542E"/>
    <w:rsid w:val="00335478"/>
    <w:rsid w:val="0033553E"/>
    <w:rsid w:val="00335DA4"/>
    <w:rsid w:val="00335EDD"/>
    <w:rsid w:val="00335F6F"/>
    <w:rsid w:val="00336907"/>
    <w:rsid w:val="00337784"/>
    <w:rsid w:val="003403AB"/>
    <w:rsid w:val="0034057A"/>
    <w:rsid w:val="003405B2"/>
    <w:rsid w:val="00340C33"/>
    <w:rsid w:val="0034124F"/>
    <w:rsid w:val="003414B6"/>
    <w:rsid w:val="00341526"/>
    <w:rsid w:val="00341A83"/>
    <w:rsid w:val="0034231F"/>
    <w:rsid w:val="003424D9"/>
    <w:rsid w:val="00342870"/>
    <w:rsid w:val="00342AA0"/>
    <w:rsid w:val="003432FE"/>
    <w:rsid w:val="003436A7"/>
    <w:rsid w:val="0034441E"/>
    <w:rsid w:val="00344AE1"/>
    <w:rsid w:val="00344B4E"/>
    <w:rsid w:val="00344F80"/>
    <w:rsid w:val="003450F9"/>
    <w:rsid w:val="003455CF"/>
    <w:rsid w:val="00345774"/>
    <w:rsid w:val="00345862"/>
    <w:rsid w:val="003458D8"/>
    <w:rsid w:val="0034596E"/>
    <w:rsid w:val="00346066"/>
    <w:rsid w:val="0034683F"/>
    <w:rsid w:val="00346853"/>
    <w:rsid w:val="003479BB"/>
    <w:rsid w:val="00350894"/>
    <w:rsid w:val="0035100D"/>
    <w:rsid w:val="00351041"/>
    <w:rsid w:val="0035125B"/>
    <w:rsid w:val="00351320"/>
    <w:rsid w:val="0035134A"/>
    <w:rsid w:val="0035147A"/>
    <w:rsid w:val="003514E5"/>
    <w:rsid w:val="003515B8"/>
    <w:rsid w:val="00351836"/>
    <w:rsid w:val="0035215D"/>
    <w:rsid w:val="0035221B"/>
    <w:rsid w:val="00352B21"/>
    <w:rsid w:val="00352C55"/>
    <w:rsid w:val="00352F8D"/>
    <w:rsid w:val="00352FDB"/>
    <w:rsid w:val="00353313"/>
    <w:rsid w:val="0035378B"/>
    <w:rsid w:val="003537FC"/>
    <w:rsid w:val="0035382C"/>
    <w:rsid w:val="003538F6"/>
    <w:rsid w:val="00353DF2"/>
    <w:rsid w:val="00354039"/>
    <w:rsid w:val="00354276"/>
    <w:rsid w:val="00354AA4"/>
    <w:rsid w:val="00354B7F"/>
    <w:rsid w:val="00356549"/>
    <w:rsid w:val="003567EB"/>
    <w:rsid w:val="00356A58"/>
    <w:rsid w:val="00356CF4"/>
    <w:rsid w:val="00357473"/>
    <w:rsid w:val="003575EF"/>
    <w:rsid w:val="00360637"/>
    <w:rsid w:val="00360A2C"/>
    <w:rsid w:val="00360C2D"/>
    <w:rsid w:val="00360C67"/>
    <w:rsid w:val="00361027"/>
    <w:rsid w:val="0036110F"/>
    <w:rsid w:val="003616AB"/>
    <w:rsid w:val="0036207C"/>
    <w:rsid w:val="00362189"/>
    <w:rsid w:val="00362769"/>
    <w:rsid w:val="00362781"/>
    <w:rsid w:val="0036293C"/>
    <w:rsid w:val="00362E6E"/>
    <w:rsid w:val="00362F66"/>
    <w:rsid w:val="003630FD"/>
    <w:rsid w:val="003635AA"/>
    <w:rsid w:val="0036366B"/>
    <w:rsid w:val="00364283"/>
    <w:rsid w:val="00364296"/>
    <w:rsid w:val="0036435B"/>
    <w:rsid w:val="003645AB"/>
    <w:rsid w:val="00364BCC"/>
    <w:rsid w:val="00365803"/>
    <w:rsid w:val="0036588B"/>
    <w:rsid w:val="003665B0"/>
    <w:rsid w:val="00366F30"/>
    <w:rsid w:val="003671B9"/>
    <w:rsid w:val="0036733D"/>
    <w:rsid w:val="00367A8B"/>
    <w:rsid w:val="00367B97"/>
    <w:rsid w:val="00370404"/>
    <w:rsid w:val="003709B5"/>
    <w:rsid w:val="00370FE5"/>
    <w:rsid w:val="003710E8"/>
    <w:rsid w:val="00371255"/>
    <w:rsid w:val="00371647"/>
    <w:rsid w:val="00371A20"/>
    <w:rsid w:val="00371DF9"/>
    <w:rsid w:val="00372268"/>
    <w:rsid w:val="00372571"/>
    <w:rsid w:val="003725EC"/>
    <w:rsid w:val="003727A5"/>
    <w:rsid w:val="00372833"/>
    <w:rsid w:val="00372F84"/>
    <w:rsid w:val="00373EC4"/>
    <w:rsid w:val="003746B5"/>
    <w:rsid w:val="00374B46"/>
    <w:rsid w:val="00374CAA"/>
    <w:rsid w:val="00374CBD"/>
    <w:rsid w:val="00374D74"/>
    <w:rsid w:val="0037533E"/>
    <w:rsid w:val="00375B44"/>
    <w:rsid w:val="0037636A"/>
    <w:rsid w:val="00376505"/>
    <w:rsid w:val="0037682F"/>
    <w:rsid w:val="00376BF5"/>
    <w:rsid w:val="00376C62"/>
    <w:rsid w:val="0037729F"/>
    <w:rsid w:val="003777CC"/>
    <w:rsid w:val="00377E8C"/>
    <w:rsid w:val="00380025"/>
    <w:rsid w:val="00380318"/>
    <w:rsid w:val="00380974"/>
    <w:rsid w:val="00381A52"/>
    <w:rsid w:val="00381E80"/>
    <w:rsid w:val="00381FFC"/>
    <w:rsid w:val="003821B4"/>
    <w:rsid w:val="003824B2"/>
    <w:rsid w:val="00382A30"/>
    <w:rsid w:val="00382A91"/>
    <w:rsid w:val="00382C1A"/>
    <w:rsid w:val="003830C5"/>
    <w:rsid w:val="0038390E"/>
    <w:rsid w:val="00383ABC"/>
    <w:rsid w:val="00383ADE"/>
    <w:rsid w:val="00383E0F"/>
    <w:rsid w:val="00384253"/>
    <w:rsid w:val="003848B9"/>
    <w:rsid w:val="0038490E"/>
    <w:rsid w:val="00384FBC"/>
    <w:rsid w:val="00386182"/>
    <w:rsid w:val="0038691F"/>
    <w:rsid w:val="003869F6"/>
    <w:rsid w:val="00386DC4"/>
    <w:rsid w:val="00386F30"/>
    <w:rsid w:val="003870C0"/>
    <w:rsid w:val="0038716B"/>
    <w:rsid w:val="003874AE"/>
    <w:rsid w:val="0038764A"/>
    <w:rsid w:val="00387F80"/>
    <w:rsid w:val="00390450"/>
    <w:rsid w:val="003907F4"/>
    <w:rsid w:val="00390B8B"/>
    <w:rsid w:val="00390CC5"/>
    <w:rsid w:val="00390ECB"/>
    <w:rsid w:val="003914B2"/>
    <w:rsid w:val="00391734"/>
    <w:rsid w:val="00392059"/>
    <w:rsid w:val="00392805"/>
    <w:rsid w:val="00393372"/>
    <w:rsid w:val="0039384C"/>
    <w:rsid w:val="003944D7"/>
    <w:rsid w:val="003946B1"/>
    <w:rsid w:val="003946C3"/>
    <w:rsid w:val="003960AA"/>
    <w:rsid w:val="00396840"/>
    <w:rsid w:val="00396FA3"/>
    <w:rsid w:val="0039756D"/>
    <w:rsid w:val="00397780"/>
    <w:rsid w:val="00397A12"/>
    <w:rsid w:val="003A05AC"/>
    <w:rsid w:val="003A1DEF"/>
    <w:rsid w:val="003A2369"/>
    <w:rsid w:val="003A241F"/>
    <w:rsid w:val="003A2478"/>
    <w:rsid w:val="003A25AA"/>
    <w:rsid w:val="003A2DAF"/>
    <w:rsid w:val="003A37F0"/>
    <w:rsid w:val="003A41E6"/>
    <w:rsid w:val="003A44D8"/>
    <w:rsid w:val="003A4535"/>
    <w:rsid w:val="003A456C"/>
    <w:rsid w:val="003A4CBD"/>
    <w:rsid w:val="003A5311"/>
    <w:rsid w:val="003A58D6"/>
    <w:rsid w:val="003A60E2"/>
    <w:rsid w:val="003A61F6"/>
    <w:rsid w:val="003A6730"/>
    <w:rsid w:val="003A6A61"/>
    <w:rsid w:val="003A7676"/>
    <w:rsid w:val="003A7C42"/>
    <w:rsid w:val="003B0CB9"/>
    <w:rsid w:val="003B0CF9"/>
    <w:rsid w:val="003B1D00"/>
    <w:rsid w:val="003B1DAA"/>
    <w:rsid w:val="003B1DBA"/>
    <w:rsid w:val="003B2389"/>
    <w:rsid w:val="003B2574"/>
    <w:rsid w:val="003B3E8B"/>
    <w:rsid w:val="003B538B"/>
    <w:rsid w:val="003B6E7F"/>
    <w:rsid w:val="003B6ECD"/>
    <w:rsid w:val="003B7B66"/>
    <w:rsid w:val="003C0CBF"/>
    <w:rsid w:val="003C1341"/>
    <w:rsid w:val="003C14E1"/>
    <w:rsid w:val="003C16CE"/>
    <w:rsid w:val="003C1AAB"/>
    <w:rsid w:val="003C1D73"/>
    <w:rsid w:val="003C1FCF"/>
    <w:rsid w:val="003C1FF0"/>
    <w:rsid w:val="003C20F0"/>
    <w:rsid w:val="003C2DE4"/>
    <w:rsid w:val="003C2EF7"/>
    <w:rsid w:val="003C303B"/>
    <w:rsid w:val="003C41EC"/>
    <w:rsid w:val="003C454C"/>
    <w:rsid w:val="003C510D"/>
    <w:rsid w:val="003C5D83"/>
    <w:rsid w:val="003C5FC1"/>
    <w:rsid w:val="003C6D66"/>
    <w:rsid w:val="003C7083"/>
    <w:rsid w:val="003C71C7"/>
    <w:rsid w:val="003C7EDB"/>
    <w:rsid w:val="003D1224"/>
    <w:rsid w:val="003D1302"/>
    <w:rsid w:val="003D2148"/>
    <w:rsid w:val="003D23BF"/>
    <w:rsid w:val="003D29CB"/>
    <w:rsid w:val="003D2FF4"/>
    <w:rsid w:val="003D3056"/>
    <w:rsid w:val="003D3637"/>
    <w:rsid w:val="003D4515"/>
    <w:rsid w:val="003D4A33"/>
    <w:rsid w:val="003D5AC5"/>
    <w:rsid w:val="003D5D46"/>
    <w:rsid w:val="003D5E0A"/>
    <w:rsid w:val="003D5FB5"/>
    <w:rsid w:val="003D63C5"/>
    <w:rsid w:val="003D643F"/>
    <w:rsid w:val="003D6880"/>
    <w:rsid w:val="003D6D9C"/>
    <w:rsid w:val="003D79CC"/>
    <w:rsid w:val="003E0074"/>
    <w:rsid w:val="003E044F"/>
    <w:rsid w:val="003E08DC"/>
    <w:rsid w:val="003E1A6E"/>
    <w:rsid w:val="003E1B01"/>
    <w:rsid w:val="003E1B28"/>
    <w:rsid w:val="003E2141"/>
    <w:rsid w:val="003E26EC"/>
    <w:rsid w:val="003E2CD9"/>
    <w:rsid w:val="003E36DB"/>
    <w:rsid w:val="003E3AF3"/>
    <w:rsid w:val="003E3CFC"/>
    <w:rsid w:val="003E3D4D"/>
    <w:rsid w:val="003E428C"/>
    <w:rsid w:val="003E4464"/>
    <w:rsid w:val="003E46DB"/>
    <w:rsid w:val="003E4704"/>
    <w:rsid w:val="003E5200"/>
    <w:rsid w:val="003E5565"/>
    <w:rsid w:val="003E5D4B"/>
    <w:rsid w:val="003E6406"/>
    <w:rsid w:val="003E645E"/>
    <w:rsid w:val="003E6777"/>
    <w:rsid w:val="003E689D"/>
    <w:rsid w:val="003E748D"/>
    <w:rsid w:val="003E7ED9"/>
    <w:rsid w:val="003F03B7"/>
    <w:rsid w:val="003F0807"/>
    <w:rsid w:val="003F1D7D"/>
    <w:rsid w:val="003F1E5D"/>
    <w:rsid w:val="003F274D"/>
    <w:rsid w:val="003F2944"/>
    <w:rsid w:val="003F2A65"/>
    <w:rsid w:val="003F2B57"/>
    <w:rsid w:val="003F3C49"/>
    <w:rsid w:val="003F3F32"/>
    <w:rsid w:val="003F4910"/>
    <w:rsid w:val="003F4FE3"/>
    <w:rsid w:val="003F51BB"/>
    <w:rsid w:val="003F52A5"/>
    <w:rsid w:val="003F59BB"/>
    <w:rsid w:val="003F5A05"/>
    <w:rsid w:val="003F5F1E"/>
    <w:rsid w:val="003F61F2"/>
    <w:rsid w:val="003F6E85"/>
    <w:rsid w:val="003F7A42"/>
    <w:rsid w:val="00400276"/>
    <w:rsid w:val="0040065E"/>
    <w:rsid w:val="0040066E"/>
    <w:rsid w:val="0040067F"/>
    <w:rsid w:val="00400773"/>
    <w:rsid w:val="00400B61"/>
    <w:rsid w:val="00400DBD"/>
    <w:rsid w:val="0040126B"/>
    <w:rsid w:val="00401F81"/>
    <w:rsid w:val="0040212F"/>
    <w:rsid w:val="004022C0"/>
    <w:rsid w:val="00402788"/>
    <w:rsid w:val="00402934"/>
    <w:rsid w:val="0040302D"/>
    <w:rsid w:val="004048D8"/>
    <w:rsid w:val="00404964"/>
    <w:rsid w:val="004053CE"/>
    <w:rsid w:val="00405665"/>
    <w:rsid w:val="00405FAC"/>
    <w:rsid w:val="004060C7"/>
    <w:rsid w:val="004063F5"/>
    <w:rsid w:val="004068A6"/>
    <w:rsid w:val="00406E7B"/>
    <w:rsid w:val="00410126"/>
    <w:rsid w:val="0041037C"/>
    <w:rsid w:val="004109AB"/>
    <w:rsid w:val="00410CD1"/>
    <w:rsid w:val="00410E04"/>
    <w:rsid w:val="00410FBE"/>
    <w:rsid w:val="00411D0E"/>
    <w:rsid w:val="004129CE"/>
    <w:rsid w:val="00412C12"/>
    <w:rsid w:val="00412D1D"/>
    <w:rsid w:val="004130A0"/>
    <w:rsid w:val="0041372B"/>
    <w:rsid w:val="00413805"/>
    <w:rsid w:val="00414C43"/>
    <w:rsid w:val="00414F8E"/>
    <w:rsid w:val="0041519D"/>
    <w:rsid w:val="004155D1"/>
    <w:rsid w:val="00415F1E"/>
    <w:rsid w:val="004163DF"/>
    <w:rsid w:val="004163FC"/>
    <w:rsid w:val="004167CE"/>
    <w:rsid w:val="004172CE"/>
    <w:rsid w:val="004175F4"/>
    <w:rsid w:val="00420DC9"/>
    <w:rsid w:val="00421012"/>
    <w:rsid w:val="004214B4"/>
    <w:rsid w:val="00421A87"/>
    <w:rsid w:val="00421C78"/>
    <w:rsid w:val="00421FC8"/>
    <w:rsid w:val="004222F6"/>
    <w:rsid w:val="00422BCD"/>
    <w:rsid w:val="004237D8"/>
    <w:rsid w:val="00423C4F"/>
    <w:rsid w:val="004245DD"/>
    <w:rsid w:val="004253F6"/>
    <w:rsid w:val="004257D2"/>
    <w:rsid w:val="0042719B"/>
    <w:rsid w:val="00430024"/>
    <w:rsid w:val="00430315"/>
    <w:rsid w:val="0043065D"/>
    <w:rsid w:val="00430EF3"/>
    <w:rsid w:val="00430F45"/>
    <w:rsid w:val="00430FAF"/>
    <w:rsid w:val="004314AF"/>
    <w:rsid w:val="00431BE2"/>
    <w:rsid w:val="00433D0E"/>
    <w:rsid w:val="00434B08"/>
    <w:rsid w:val="00435586"/>
    <w:rsid w:val="004355E8"/>
    <w:rsid w:val="0043606D"/>
    <w:rsid w:val="00437308"/>
    <w:rsid w:val="004373FC"/>
    <w:rsid w:val="004375A9"/>
    <w:rsid w:val="00437C5D"/>
    <w:rsid w:val="004401C3"/>
    <w:rsid w:val="0044042D"/>
    <w:rsid w:val="00440B5F"/>
    <w:rsid w:val="00440F5D"/>
    <w:rsid w:val="0044111F"/>
    <w:rsid w:val="00441388"/>
    <w:rsid w:val="00441826"/>
    <w:rsid w:val="00441864"/>
    <w:rsid w:val="004418B8"/>
    <w:rsid w:val="00442014"/>
    <w:rsid w:val="00442605"/>
    <w:rsid w:val="004426E7"/>
    <w:rsid w:val="00443F22"/>
    <w:rsid w:val="00444AA6"/>
    <w:rsid w:val="00444F32"/>
    <w:rsid w:val="00445911"/>
    <w:rsid w:val="00447788"/>
    <w:rsid w:val="004501EF"/>
    <w:rsid w:val="00450204"/>
    <w:rsid w:val="004502BD"/>
    <w:rsid w:val="00451831"/>
    <w:rsid w:val="00451A47"/>
    <w:rsid w:val="00451B3B"/>
    <w:rsid w:val="00451DEE"/>
    <w:rsid w:val="00451E60"/>
    <w:rsid w:val="00452103"/>
    <w:rsid w:val="00452429"/>
    <w:rsid w:val="0045273F"/>
    <w:rsid w:val="00452AD0"/>
    <w:rsid w:val="0045337D"/>
    <w:rsid w:val="004534E7"/>
    <w:rsid w:val="00453A7E"/>
    <w:rsid w:val="00453F89"/>
    <w:rsid w:val="00455013"/>
    <w:rsid w:val="00455E55"/>
    <w:rsid w:val="00456062"/>
    <w:rsid w:val="00456260"/>
    <w:rsid w:val="00456752"/>
    <w:rsid w:val="00456C70"/>
    <w:rsid w:val="00456E5F"/>
    <w:rsid w:val="00456ECC"/>
    <w:rsid w:val="00456F5B"/>
    <w:rsid w:val="004578A8"/>
    <w:rsid w:val="00457B68"/>
    <w:rsid w:val="00457F6A"/>
    <w:rsid w:val="00460D9A"/>
    <w:rsid w:val="0046129C"/>
    <w:rsid w:val="0046132E"/>
    <w:rsid w:val="0046180A"/>
    <w:rsid w:val="004619D3"/>
    <w:rsid w:val="00461D8E"/>
    <w:rsid w:val="00462693"/>
    <w:rsid w:val="0046298A"/>
    <w:rsid w:val="00462F05"/>
    <w:rsid w:val="00463502"/>
    <w:rsid w:val="00463710"/>
    <w:rsid w:val="00463CDA"/>
    <w:rsid w:val="004640AB"/>
    <w:rsid w:val="004645CB"/>
    <w:rsid w:val="004647B4"/>
    <w:rsid w:val="00464B19"/>
    <w:rsid w:val="00464BD6"/>
    <w:rsid w:val="00464E9D"/>
    <w:rsid w:val="00465588"/>
    <w:rsid w:val="00465C0A"/>
    <w:rsid w:val="00465DE1"/>
    <w:rsid w:val="004661CA"/>
    <w:rsid w:val="0046661D"/>
    <w:rsid w:val="004672D3"/>
    <w:rsid w:val="004678E7"/>
    <w:rsid w:val="00467B8E"/>
    <w:rsid w:val="00470176"/>
    <w:rsid w:val="00470552"/>
    <w:rsid w:val="00470802"/>
    <w:rsid w:val="00470A45"/>
    <w:rsid w:val="00471413"/>
    <w:rsid w:val="00471D7D"/>
    <w:rsid w:val="0047245E"/>
    <w:rsid w:val="00472BF0"/>
    <w:rsid w:val="004735B7"/>
    <w:rsid w:val="0047381D"/>
    <w:rsid w:val="00475256"/>
    <w:rsid w:val="00475679"/>
    <w:rsid w:val="00475782"/>
    <w:rsid w:val="00475B01"/>
    <w:rsid w:val="00475B14"/>
    <w:rsid w:val="004762E3"/>
    <w:rsid w:val="004763E1"/>
    <w:rsid w:val="00476651"/>
    <w:rsid w:val="004769E2"/>
    <w:rsid w:val="00476AB3"/>
    <w:rsid w:val="00476CBF"/>
    <w:rsid w:val="004770B2"/>
    <w:rsid w:val="00477FCF"/>
    <w:rsid w:val="0048004D"/>
    <w:rsid w:val="0048055A"/>
    <w:rsid w:val="00480A47"/>
    <w:rsid w:val="0048140D"/>
    <w:rsid w:val="0048158E"/>
    <w:rsid w:val="00481E11"/>
    <w:rsid w:val="0048237C"/>
    <w:rsid w:val="00482687"/>
    <w:rsid w:val="00482BC9"/>
    <w:rsid w:val="00482E39"/>
    <w:rsid w:val="00483619"/>
    <w:rsid w:val="004836C4"/>
    <w:rsid w:val="00484262"/>
    <w:rsid w:val="004842AA"/>
    <w:rsid w:val="00484587"/>
    <w:rsid w:val="00484A54"/>
    <w:rsid w:val="0048634B"/>
    <w:rsid w:val="004865D0"/>
    <w:rsid w:val="0048682B"/>
    <w:rsid w:val="00486C96"/>
    <w:rsid w:val="00486D37"/>
    <w:rsid w:val="0048710E"/>
    <w:rsid w:val="0048784D"/>
    <w:rsid w:val="00487E91"/>
    <w:rsid w:val="00490526"/>
    <w:rsid w:val="004907C4"/>
    <w:rsid w:val="00490AE7"/>
    <w:rsid w:val="004915C3"/>
    <w:rsid w:val="00491829"/>
    <w:rsid w:val="00491D68"/>
    <w:rsid w:val="0049252C"/>
    <w:rsid w:val="0049258F"/>
    <w:rsid w:val="00492894"/>
    <w:rsid w:val="00492EED"/>
    <w:rsid w:val="0049303F"/>
    <w:rsid w:val="0049392E"/>
    <w:rsid w:val="00493EE2"/>
    <w:rsid w:val="00494322"/>
    <w:rsid w:val="004943FB"/>
    <w:rsid w:val="004947EC"/>
    <w:rsid w:val="00494B40"/>
    <w:rsid w:val="00495045"/>
    <w:rsid w:val="00496011"/>
    <w:rsid w:val="0049618F"/>
    <w:rsid w:val="0049636A"/>
    <w:rsid w:val="00497983"/>
    <w:rsid w:val="00497DEC"/>
    <w:rsid w:val="004A03BB"/>
    <w:rsid w:val="004A0C5F"/>
    <w:rsid w:val="004A1476"/>
    <w:rsid w:val="004A1874"/>
    <w:rsid w:val="004A1998"/>
    <w:rsid w:val="004A1B1F"/>
    <w:rsid w:val="004A28CA"/>
    <w:rsid w:val="004A2B8A"/>
    <w:rsid w:val="004A2CD5"/>
    <w:rsid w:val="004A2DC5"/>
    <w:rsid w:val="004A3894"/>
    <w:rsid w:val="004A3AAC"/>
    <w:rsid w:val="004A40B1"/>
    <w:rsid w:val="004A4108"/>
    <w:rsid w:val="004A4163"/>
    <w:rsid w:val="004A469D"/>
    <w:rsid w:val="004A4A9A"/>
    <w:rsid w:val="004A6100"/>
    <w:rsid w:val="004A6125"/>
    <w:rsid w:val="004A66ED"/>
    <w:rsid w:val="004A6AE6"/>
    <w:rsid w:val="004A6E04"/>
    <w:rsid w:val="004A6E23"/>
    <w:rsid w:val="004A6F69"/>
    <w:rsid w:val="004A7AC1"/>
    <w:rsid w:val="004A7AC8"/>
    <w:rsid w:val="004B004F"/>
    <w:rsid w:val="004B01FB"/>
    <w:rsid w:val="004B081B"/>
    <w:rsid w:val="004B16A9"/>
    <w:rsid w:val="004B195A"/>
    <w:rsid w:val="004B1A56"/>
    <w:rsid w:val="004B1F8E"/>
    <w:rsid w:val="004B25B9"/>
    <w:rsid w:val="004B28CF"/>
    <w:rsid w:val="004B2A69"/>
    <w:rsid w:val="004B3547"/>
    <w:rsid w:val="004B3692"/>
    <w:rsid w:val="004B3894"/>
    <w:rsid w:val="004B4F63"/>
    <w:rsid w:val="004B554E"/>
    <w:rsid w:val="004B5D44"/>
    <w:rsid w:val="004B5E84"/>
    <w:rsid w:val="004B62E3"/>
    <w:rsid w:val="004B635F"/>
    <w:rsid w:val="004B63BC"/>
    <w:rsid w:val="004B6E9C"/>
    <w:rsid w:val="004B6F4C"/>
    <w:rsid w:val="004B752E"/>
    <w:rsid w:val="004C01BE"/>
    <w:rsid w:val="004C02B4"/>
    <w:rsid w:val="004C04ED"/>
    <w:rsid w:val="004C0581"/>
    <w:rsid w:val="004C0807"/>
    <w:rsid w:val="004C0D08"/>
    <w:rsid w:val="004C0E30"/>
    <w:rsid w:val="004C1A4F"/>
    <w:rsid w:val="004C1CCE"/>
    <w:rsid w:val="004C2036"/>
    <w:rsid w:val="004C238A"/>
    <w:rsid w:val="004C2444"/>
    <w:rsid w:val="004C25EB"/>
    <w:rsid w:val="004C27D1"/>
    <w:rsid w:val="004C2B9D"/>
    <w:rsid w:val="004C2DC9"/>
    <w:rsid w:val="004C2F22"/>
    <w:rsid w:val="004C2F71"/>
    <w:rsid w:val="004C3BFA"/>
    <w:rsid w:val="004C4174"/>
    <w:rsid w:val="004C4576"/>
    <w:rsid w:val="004C4BFA"/>
    <w:rsid w:val="004C4FDF"/>
    <w:rsid w:val="004C5027"/>
    <w:rsid w:val="004C5163"/>
    <w:rsid w:val="004C5249"/>
    <w:rsid w:val="004C5890"/>
    <w:rsid w:val="004C6A95"/>
    <w:rsid w:val="004C6E6C"/>
    <w:rsid w:val="004C7070"/>
    <w:rsid w:val="004C7166"/>
    <w:rsid w:val="004C735E"/>
    <w:rsid w:val="004D09C5"/>
    <w:rsid w:val="004D13E8"/>
    <w:rsid w:val="004D1D0C"/>
    <w:rsid w:val="004D1E75"/>
    <w:rsid w:val="004D2310"/>
    <w:rsid w:val="004D2955"/>
    <w:rsid w:val="004D2A6C"/>
    <w:rsid w:val="004D2DF8"/>
    <w:rsid w:val="004D33FE"/>
    <w:rsid w:val="004D3EA5"/>
    <w:rsid w:val="004D412A"/>
    <w:rsid w:val="004D55E1"/>
    <w:rsid w:val="004D560D"/>
    <w:rsid w:val="004D5788"/>
    <w:rsid w:val="004D5A1B"/>
    <w:rsid w:val="004D5F34"/>
    <w:rsid w:val="004D6B61"/>
    <w:rsid w:val="004D73F2"/>
    <w:rsid w:val="004D7B3E"/>
    <w:rsid w:val="004D7D21"/>
    <w:rsid w:val="004E0408"/>
    <w:rsid w:val="004E0535"/>
    <w:rsid w:val="004E07AC"/>
    <w:rsid w:val="004E0869"/>
    <w:rsid w:val="004E1D30"/>
    <w:rsid w:val="004E2752"/>
    <w:rsid w:val="004E28D5"/>
    <w:rsid w:val="004E2E05"/>
    <w:rsid w:val="004E2F4F"/>
    <w:rsid w:val="004E34EC"/>
    <w:rsid w:val="004E450E"/>
    <w:rsid w:val="004E4C7E"/>
    <w:rsid w:val="004E4CD5"/>
    <w:rsid w:val="004E51BB"/>
    <w:rsid w:val="004E55F5"/>
    <w:rsid w:val="004E5A4E"/>
    <w:rsid w:val="004E614C"/>
    <w:rsid w:val="004E6867"/>
    <w:rsid w:val="004E7558"/>
    <w:rsid w:val="004E7D37"/>
    <w:rsid w:val="004F067F"/>
    <w:rsid w:val="004F0C46"/>
    <w:rsid w:val="004F1479"/>
    <w:rsid w:val="004F1B38"/>
    <w:rsid w:val="004F201E"/>
    <w:rsid w:val="004F22B0"/>
    <w:rsid w:val="004F2706"/>
    <w:rsid w:val="004F2AE7"/>
    <w:rsid w:val="004F3D85"/>
    <w:rsid w:val="004F4013"/>
    <w:rsid w:val="004F42A6"/>
    <w:rsid w:val="004F43B7"/>
    <w:rsid w:val="004F4D04"/>
    <w:rsid w:val="004F5518"/>
    <w:rsid w:val="004F57A2"/>
    <w:rsid w:val="004F6068"/>
    <w:rsid w:val="004F638D"/>
    <w:rsid w:val="004F6444"/>
    <w:rsid w:val="004F6CE9"/>
    <w:rsid w:val="004F783D"/>
    <w:rsid w:val="004F798A"/>
    <w:rsid w:val="00500034"/>
    <w:rsid w:val="00500147"/>
    <w:rsid w:val="00500F0E"/>
    <w:rsid w:val="00501679"/>
    <w:rsid w:val="00501D0A"/>
    <w:rsid w:val="00501E6E"/>
    <w:rsid w:val="00502073"/>
    <w:rsid w:val="00502B9C"/>
    <w:rsid w:val="00502F97"/>
    <w:rsid w:val="0050317B"/>
    <w:rsid w:val="0050493A"/>
    <w:rsid w:val="0050497B"/>
    <w:rsid w:val="00505479"/>
    <w:rsid w:val="00505EA0"/>
    <w:rsid w:val="00506311"/>
    <w:rsid w:val="00510A81"/>
    <w:rsid w:val="00510F41"/>
    <w:rsid w:val="005116D8"/>
    <w:rsid w:val="00511ACB"/>
    <w:rsid w:val="00511B0C"/>
    <w:rsid w:val="00511D14"/>
    <w:rsid w:val="00512361"/>
    <w:rsid w:val="00512961"/>
    <w:rsid w:val="00512E13"/>
    <w:rsid w:val="00513527"/>
    <w:rsid w:val="005137F6"/>
    <w:rsid w:val="00513A99"/>
    <w:rsid w:val="00514719"/>
    <w:rsid w:val="00514AA7"/>
    <w:rsid w:val="00514CA4"/>
    <w:rsid w:val="00514E81"/>
    <w:rsid w:val="0051631A"/>
    <w:rsid w:val="00516E57"/>
    <w:rsid w:val="005171F9"/>
    <w:rsid w:val="00517425"/>
    <w:rsid w:val="00517991"/>
    <w:rsid w:val="00517B75"/>
    <w:rsid w:val="00517BD0"/>
    <w:rsid w:val="00517C25"/>
    <w:rsid w:val="005203F8"/>
    <w:rsid w:val="0052157F"/>
    <w:rsid w:val="00521781"/>
    <w:rsid w:val="00521B18"/>
    <w:rsid w:val="00522AE1"/>
    <w:rsid w:val="00523D81"/>
    <w:rsid w:val="00523EBD"/>
    <w:rsid w:val="00526538"/>
    <w:rsid w:val="00526C5D"/>
    <w:rsid w:val="0052734E"/>
    <w:rsid w:val="005276EA"/>
    <w:rsid w:val="00527F40"/>
    <w:rsid w:val="00530A23"/>
    <w:rsid w:val="00531025"/>
    <w:rsid w:val="00531746"/>
    <w:rsid w:val="0053218D"/>
    <w:rsid w:val="00532875"/>
    <w:rsid w:val="00532931"/>
    <w:rsid w:val="00532D79"/>
    <w:rsid w:val="00532D93"/>
    <w:rsid w:val="00532F6F"/>
    <w:rsid w:val="00533267"/>
    <w:rsid w:val="0053372C"/>
    <w:rsid w:val="00533E01"/>
    <w:rsid w:val="00534920"/>
    <w:rsid w:val="00534944"/>
    <w:rsid w:val="00534AA1"/>
    <w:rsid w:val="00534D0D"/>
    <w:rsid w:val="00535A9E"/>
    <w:rsid w:val="00535ADD"/>
    <w:rsid w:val="005362EF"/>
    <w:rsid w:val="005365C6"/>
    <w:rsid w:val="0053661C"/>
    <w:rsid w:val="00536A5E"/>
    <w:rsid w:val="00536B15"/>
    <w:rsid w:val="00536D0C"/>
    <w:rsid w:val="005405FB"/>
    <w:rsid w:val="005406CF"/>
    <w:rsid w:val="00540A96"/>
    <w:rsid w:val="00540CF6"/>
    <w:rsid w:val="00541418"/>
    <w:rsid w:val="00541852"/>
    <w:rsid w:val="00542256"/>
    <w:rsid w:val="00542FF0"/>
    <w:rsid w:val="00543B32"/>
    <w:rsid w:val="00543C5C"/>
    <w:rsid w:val="00543D6B"/>
    <w:rsid w:val="005440A0"/>
    <w:rsid w:val="005441D3"/>
    <w:rsid w:val="005442D7"/>
    <w:rsid w:val="005442ED"/>
    <w:rsid w:val="005447F1"/>
    <w:rsid w:val="00544B1F"/>
    <w:rsid w:val="005451BB"/>
    <w:rsid w:val="00545758"/>
    <w:rsid w:val="00545969"/>
    <w:rsid w:val="005460B0"/>
    <w:rsid w:val="005460F1"/>
    <w:rsid w:val="005464A8"/>
    <w:rsid w:val="005472C1"/>
    <w:rsid w:val="00547349"/>
    <w:rsid w:val="00547622"/>
    <w:rsid w:val="00550010"/>
    <w:rsid w:val="005501CD"/>
    <w:rsid w:val="00550360"/>
    <w:rsid w:val="00550829"/>
    <w:rsid w:val="00550CCE"/>
    <w:rsid w:val="00550F44"/>
    <w:rsid w:val="00551751"/>
    <w:rsid w:val="00551FCF"/>
    <w:rsid w:val="005522DB"/>
    <w:rsid w:val="0055232A"/>
    <w:rsid w:val="005523EB"/>
    <w:rsid w:val="00552763"/>
    <w:rsid w:val="005527A6"/>
    <w:rsid w:val="00553E61"/>
    <w:rsid w:val="00554831"/>
    <w:rsid w:val="00555168"/>
    <w:rsid w:val="005557BD"/>
    <w:rsid w:val="0055580F"/>
    <w:rsid w:val="00555BB9"/>
    <w:rsid w:val="005561DB"/>
    <w:rsid w:val="00556439"/>
    <w:rsid w:val="005565EF"/>
    <w:rsid w:val="00557867"/>
    <w:rsid w:val="00557CD7"/>
    <w:rsid w:val="00557DD9"/>
    <w:rsid w:val="00557EAA"/>
    <w:rsid w:val="00561150"/>
    <w:rsid w:val="0056130A"/>
    <w:rsid w:val="0056163B"/>
    <w:rsid w:val="00561817"/>
    <w:rsid w:val="005618AF"/>
    <w:rsid w:val="00561A75"/>
    <w:rsid w:val="00561B77"/>
    <w:rsid w:val="00561B89"/>
    <w:rsid w:val="00561BF6"/>
    <w:rsid w:val="0056201E"/>
    <w:rsid w:val="00562389"/>
    <w:rsid w:val="00562B3D"/>
    <w:rsid w:val="00563266"/>
    <w:rsid w:val="00563D20"/>
    <w:rsid w:val="005640AB"/>
    <w:rsid w:val="00564640"/>
    <w:rsid w:val="0056490E"/>
    <w:rsid w:val="00564F69"/>
    <w:rsid w:val="0056578C"/>
    <w:rsid w:val="00565BBE"/>
    <w:rsid w:val="00565F93"/>
    <w:rsid w:val="0056659C"/>
    <w:rsid w:val="00566DEE"/>
    <w:rsid w:val="00567153"/>
    <w:rsid w:val="0056748F"/>
    <w:rsid w:val="00567F09"/>
    <w:rsid w:val="00570CD7"/>
    <w:rsid w:val="00571893"/>
    <w:rsid w:val="00572463"/>
    <w:rsid w:val="00572792"/>
    <w:rsid w:val="00573864"/>
    <w:rsid w:val="005738C0"/>
    <w:rsid w:val="00573CE8"/>
    <w:rsid w:val="00573E5A"/>
    <w:rsid w:val="00573EE4"/>
    <w:rsid w:val="00574020"/>
    <w:rsid w:val="00574311"/>
    <w:rsid w:val="005747B4"/>
    <w:rsid w:val="00574DB1"/>
    <w:rsid w:val="00576A39"/>
    <w:rsid w:val="00576EBA"/>
    <w:rsid w:val="0057720D"/>
    <w:rsid w:val="0057727A"/>
    <w:rsid w:val="005779E3"/>
    <w:rsid w:val="00577DA4"/>
    <w:rsid w:val="00580408"/>
    <w:rsid w:val="00580CA9"/>
    <w:rsid w:val="00580CDD"/>
    <w:rsid w:val="00580F9C"/>
    <w:rsid w:val="00581153"/>
    <w:rsid w:val="005811C2"/>
    <w:rsid w:val="00582148"/>
    <w:rsid w:val="00582961"/>
    <w:rsid w:val="00582A73"/>
    <w:rsid w:val="00582B33"/>
    <w:rsid w:val="0058301C"/>
    <w:rsid w:val="005837F1"/>
    <w:rsid w:val="00583BD9"/>
    <w:rsid w:val="00583BEA"/>
    <w:rsid w:val="00584E1A"/>
    <w:rsid w:val="00584F0E"/>
    <w:rsid w:val="00585990"/>
    <w:rsid w:val="00585F8F"/>
    <w:rsid w:val="0058672B"/>
    <w:rsid w:val="00586A6F"/>
    <w:rsid w:val="0058753F"/>
    <w:rsid w:val="00587644"/>
    <w:rsid w:val="00587684"/>
    <w:rsid w:val="005900C9"/>
    <w:rsid w:val="005918E1"/>
    <w:rsid w:val="005925AB"/>
    <w:rsid w:val="00592FFB"/>
    <w:rsid w:val="005938A4"/>
    <w:rsid w:val="00593D1B"/>
    <w:rsid w:val="00593DD3"/>
    <w:rsid w:val="00594357"/>
    <w:rsid w:val="005946E2"/>
    <w:rsid w:val="00594BDC"/>
    <w:rsid w:val="00594C37"/>
    <w:rsid w:val="00595F90"/>
    <w:rsid w:val="0059675F"/>
    <w:rsid w:val="00596B38"/>
    <w:rsid w:val="00596EC8"/>
    <w:rsid w:val="00596F4E"/>
    <w:rsid w:val="0059702B"/>
    <w:rsid w:val="00597192"/>
    <w:rsid w:val="00597458"/>
    <w:rsid w:val="00597E4C"/>
    <w:rsid w:val="005A0093"/>
    <w:rsid w:val="005A092D"/>
    <w:rsid w:val="005A109B"/>
    <w:rsid w:val="005A1423"/>
    <w:rsid w:val="005A1A4A"/>
    <w:rsid w:val="005A1A5C"/>
    <w:rsid w:val="005A1D25"/>
    <w:rsid w:val="005A2172"/>
    <w:rsid w:val="005A21E4"/>
    <w:rsid w:val="005A3962"/>
    <w:rsid w:val="005A3F6D"/>
    <w:rsid w:val="005A4C05"/>
    <w:rsid w:val="005A50A5"/>
    <w:rsid w:val="005A592E"/>
    <w:rsid w:val="005A60B7"/>
    <w:rsid w:val="005A6452"/>
    <w:rsid w:val="005A6A4D"/>
    <w:rsid w:val="005A6B38"/>
    <w:rsid w:val="005A71EC"/>
    <w:rsid w:val="005A73E9"/>
    <w:rsid w:val="005A787A"/>
    <w:rsid w:val="005A7DCD"/>
    <w:rsid w:val="005A7F2F"/>
    <w:rsid w:val="005B011F"/>
    <w:rsid w:val="005B0218"/>
    <w:rsid w:val="005B066F"/>
    <w:rsid w:val="005B0C9F"/>
    <w:rsid w:val="005B15D5"/>
    <w:rsid w:val="005B25BC"/>
    <w:rsid w:val="005B3365"/>
    <w:rsid w:val="005B3B61"/>
    <w:rsid w:val="005B3B85"/>
    <w:rsid w:val="005B4042"/>
    <w:rsid w:val="005B4496"/>
    <w:rsid w:val="005B49FC"/>
    <w:rsid w:val="005B4BA5"/>
    <w:rsid w:val="005B50E6"/>
    <w:rsid w:val="005B53D9"/>
    <w:rsid w:val="005B540B"/>
    <w:rsid w:val="005B553C"/>
    <w:rsid w:val="005B5A2C"/>
    <w:rsid w:val="005B5B12"/>
    <w:rsid w:val="005B5B7E"/>
    <w:rsid w:val="005B63BA"/>
    <w:rsid w:val="005B6790"/>
    <w:rsid w:val="005B68D4"/>
    <w:rsid w:val="005B7023"/>
    <w:rsid w:val="005B72B2"/>
    <w:rsid w:val="005B77A3"/>
    <w:rsid w:val="005B78D9"/>
    <w:rsid w:val="005C0158"/>
    <w:rsid w:val="005C0403"/>
    <w:rsid w:val="005C0706"/>
    <w:rsid w:val="005C0B1E"/>
    <w:rsid w:val="005C1AAD"/>
    <w:rsid w:val="005C1C9E"/>
    <w:rsid w:val="005C2494"/>
    <w:rsid w:val="005C2626"/>
    <w:rsid w:val="005C28B4"/>
    <w:rsid w:val="005C2910"/>
    <w:rsid w:val="005C3119"/>
    <w:rsid w:val="005C32F2"/>
    <w:rsid w:val="005C3D64"/>
    <w:rsid w:val="005C4A14"/>
    <w:rsid w:val="005C4D9A"/>
    <w:rsid w:val="005C4DEF"/>
    <w:rsid w:val="005C50DF"/>
    <w:rsid w:val="005C55CF"/>
    <w:rsid w:val="005C5AA4"/>
    <w:rsid w:val="005C6D49"/>
    <w:rsid w:val="005C6E39"/>
    <w:rsid w:val="005C7119"/>
    <w:rsid w:val="005C7289"/>
    <w:rsid w:val="005C7B83"/>
    <w:rsid w:val="005C7F8E"/>
    <w:rsid w:val="005D03B8"/>
    <w:rsid w:val="005D0612"/>
    <w:rsid w:val="005D0E71"/>
    <w:rsid w:val="005D1689"/>
    <w:rsid w:val="005D17E4"/>
    <w:rsid w:val="005D1E37"/>
    <w:rsid w:val="005D1FA1"/>
    <w:rsid w:val="005D2862"/>
    <w:rsid w:val="005D2BFB"/>
    <w:rsid w:val="005D2C8C"/>
    <w:rsid w:val="005D2DAB"/>
    <w:rsid w:val="005D2EC3"/>
    <w:rsid w:val="005D2FA6"/>
    <w:rsid w:val="005D35E5"/>
    <w:rsid w:val="005D4977"/>
    <w:rsid w:val="005D4F54"/>
    <w:rsid w:val="005D60B3"/>
    <w:rsid w:val="005D6F4A"/>
    <w:rsid w:val="005D7184"/>
    <w:rsid w:val="005D785A"/>
    <w:rsid w:val="005D79C9"/>
    <w:rsid w:val="005D7F08"/>
    <w:rsid w:val="005E0A22"/>
    <w:rsid w:val="005E0B73"/>
    <w:rsid w:val="005E0CA1"/>
    <w:rsid w:val="005E0CD6"/>
    <w:rsid w:val="005E152F"/>
    <w:rsid w:val="005E1844"/>
    <w:rsid w:val="005E1BAA"/>
    <w:rsid w:val="005E2472"/>
    <w:rsid w:val="005E2648"/>
    <w:rsid w:val="005E35A5"/>
    <w:rsid w:val="005E39D1"/>
    <w:rsid w:val="005E3E78"/>
    <w:rsid w:val="005E401D"/>
    <w:rsid w:val="005E4CE4"/>
    <w:rsid w:val="005E53AC"/>
    <w:rsid w:val="005E5437"/>
    <w:rsid w:val="005E5591"/>
    <w:rsid w:val="005E56D0"/>
    <w:rsid w:val="005E5A88"/>
    <w:rsid w:val="005E6007"/>
    <w:rsid w:val="005E729C"/>
    <w:rsid w:val="005E7A3A"/>
    <w:rsid w:val="005E7A7A"/>
    <w:rsid w:val="005E7F22"/>
    <w:rsid w:val="005F16A5"/>
    <w:rsid w:val="005F1D83"/>
    <w:rsid w:val="005F216B"/>
    <w:rsid w:val="005F246F"/>
    <w:rsid w:val="005F3092"/>
    <w:rsid w:val="005F354E"/>
    <w:rsid w:val="005F3A2F"/>
    <w:rsid w:val="005F4115"/>
    <w:rsid w:val="005F44AF"/>
    <w:rsid w:val="005F4AFC"/>
    <w:rsid w:val="005F4B51"/>
    <w:rsid w:val="005F4EB9"/>
    <w:rsid w:val="005F4FF5"/>
    <w:rsid w:val="005F6346"/>
    <w:rsid w:val="005F634E"/>
    <w:rsid w:val="005F64CA"/>
    <w:rsid w:val="005F65C7"/>
    <w:rsid w:val="005F6938"/>
    <w:rsid w:val="005F748B"/>
    <w:rsid w:val="00600058"/>
    <w:rsid w:val="006003C2"/>
    <w:rsid w:val="006004DC"/>
    <w:rsid w:val="00600D3E"/>
    <w:rsid w:val="006010ED"/>
    <w:rsid w:val="006017FC"/>
    <w:rsid w:val="00601C73"/>
    <w:rsid w:val="0060258C"/>
    <w:rsid w:val="0060398C"/>
    <w:rsid w:val="00603EC2"/>
    <w:rsid w:val="00604439"/>
    <w:rsid w:val="00604B95"/>
    <w:rsid w:val="00604C42"/>
    <w:rsid w:val="0060505C"/>
    <w:rsid w:val="0060506B"/>
    <w:rsid w:val="006055F4"/>
    <w:rsid w:val="006057AE"/>
    <w:rsid w:val="00605822"/>
    <w:rsid w:val="006058AA"/>
    <w:rsid w:val="00605985"/>
    <w:rsid w:val="00605FEC"/>
    <w:rsid w:val="00606E3C"/>
    <w:rsid w:val="006074BD"/>
    <w:rsid w:val="0061044A"/>
    <w:rsid w:val="0061096E"/>
    <w:rsid w:val="00610D5F"/>
    <w:rsid w:val="00611178"/>
    <w:rsid w:val="00611B3A"/>
    <w:rsid w:val="006121C1"/>
    <w:rsid w:val="00612348"/>
    <w:rsid w:val="006129D3"/>
    <w:rsid w:val="00612EDD"/>
    <w:rsid w:val="00612FB8"/>
    <w:rsid w:val="00613007"/>
    <w:rsid w:val="006139EA"/>
    <w:rsid w:val="00613A84"/>
    <w:rsid w:val="006142AA"/>
    <w:rsid w:val="00614704"/>
    <w:rsid w:val="0061497C"/>
    <w:rsid w:val="00614A8F"/>
    <w:rsid w:val="00614B48"/>
    <w:rsid w:val="00614E3D"/>
    <w:rsid w:val="0061513C"/>
    <w:rsid w:val="0061518A"/>
    <w:rsid w:val="006151E5"/>
    <w:rsid w:val="0061540B"/>
    <w:rsid w:val="00615CA6"/>
    <w:rsid w:val="0061601F"/>
    <w:rsid w:val="00616C3F"/>
    <w:rsid w:val="00617279"/>
    <w:rsid w:val="00617A4A"/>
    <w:rsid w:val="0062185E"/>
    <w:rsid w:val="00621872"/>
    <w:rsid w:val="006219BD"/>
    <w:rsid w:val="00621D07"/>
    <w:rsid w:val="00622D20"/>
    <w:rsid w:val="00623F43"/>
    <w:rsid w:val="0062422E"/>
    <w:rsid w:val="006246C2"/>
    <w:rsid w:val="00624922"/>
    <w:rsid w:val="006249FD"/>
    <w:rsid w:val="00624A9B"/>
    <w:rsid w:val="00624DF9"/>
    <w:rsid w:val="00624EEC"/>
    <w:rsid w:val="00624EFB"/>
    <w:rsid w:val="00625207"/>
    <w:rsid w:val="00625614"/>
    <w:rsid w:val="006259DA"/>
    <w:rsid w:val="00625A91"/>
    <w:rsid w:val="006260F2"/>
    <w:rsid w:val="0062629F"/>
    <w:rsid w:val="006264BC"/>
    <w:rsid w:val="006267D3"/>
    <w:rsid w:val="0062753F"/>
    <w:rsid w:val="0062776B"/>
    <w:rsid w:val="00627C5E"/>
    <w:rsid w:val="00627F45"/>
    <w:rsid w:val="0063052D"/>
    <w:rsid w:val="006306A9"/>
    <w:rsid w:val="006317E6"/>
    <w:rsid w:val="00632013"/>
    <w:rsid w:val="00632545"/>
    <w:rsid w:val="00632622"/>
    <w:rsid w:val="00632904"/>
    <w:rsid w:val="006330AB"/>
    <w:rsid w:val="006332F1"/>
    <w:rsid w:val="00633B79"/>
    <w:rsid w:val="00634509"/>
    <w:rsid w:val="006347B0"/>
    <w:rsid w:val="00634A24"/>
    <w:rsid w:val="00635315"/>
    <w:rsid w:val="00635321"/>
    <w:rsid w:val="006354CE"/>
    <w:rsid w:val="00635A88"/>
    <w:rsid w:val="006361E3"/>
    <w:rsid w:val="00636A49"/>
    <w:rsid w:val="00636E9B"/>
    <w:rsid w:val="006373B8"/>
    <w:rsid w:val="0063757B"/>
    <w:rsid w:val="00637694"/>
    <w:rsid w:val="00637F0B"/>
    <w:rsid w:val="0064025D"/>
    <w:rsid w:val="00640CD3"/>
    <w:rsid w:val="00640CD8"/>
    <w:rsid w:val="006414E5"/>
    <w:rsid w:val="00641CBF"/>
    <w:rsid w:val="00642612"/>
    <w:rsid w:val="00642753"/>
    <w:rsid w:val="00642761"/>
    <w:rsid w:val="00642AD8"/>
    <w:rsid w:val="00642BD8"/>
    <w:rsid w:val="00643927"/>
    <w:rsid w:val="00643C09"/>
    <w:rsid w:val="00643CC5"/>
    <w:rsid w:val="00643D39"/>
    <w:rsid w:val="006440B9"/>
    <w:rsid w:val="0064447A"/>
    <w:rsid w:val="00644A30"/>
    <w:rsid w:val="00644C06"/>
    <w:rsid w:val="00644F76"/>
    <w:rsid w:val="006457A8"/>
    <w:rsid w:val="00645B1A"/>
    <w:rsid w:val="006462CF"/>
    <w:rsid w:val="00646551"/>
    <w:rsid w:val="006471AD"/>
    <w:rsid w:val="006473B0"/>
    <w:rsid w:val="006475AD"/>
    <w:rsid w:val="00647A47"/>
    <w:rsid w:val="006502F1"/>
    <w:rsid w:val="0065034E"/>
    <w:rsid w:val="0065073D"/>
    <w:rsid w:val="006509AA"/>
    <w:rsid w:val="00651DE5"/>
    <w:rsid w:val="00652363"/>
    <w:rsid w:val="00652E1B"/>
    <w:rsid w:val="00652EB7"/>
    <w:rsid w:val="006531DA"/>
    <w:rsid w:val="00653389"/>
    <w:rsid w:val="0065379D"/>
    <w:rsid w:val="00653C6C"/>
    <w:rsid w:val="00653D0D"/>
    <w:rsid w:val="00653D5E"/>
    <w:rsid w:val="00654186"/>
    <w:rsid w:val="00654311"/>
    <w:rsid w:val="00654BB7"/>
    <w:rsid w:val="00654CFB"/>
    <w:rsid w:val="006551A1"/>
    <w:rsid w:val="006559A1"/>
    <w:rsid w:val="00655AD7"/>
    <w:rsid w:val="0065661E"/>
    <w:rsid w:val="006572AD"/>
    <w:rsid w:val="00657B15"/>
    <w:rsid w:val="00657FF8"/>
    <w:rsid w:val="00660858"/>
    <w:rsid w:val="006611EC"/>
    <w:rsid w:val="006612D8"/>
    <w:rsid w:val="00661DFF"/>
    <w:rsid w:val="0066283F"/>
    <w:rsid w:val="00662A2D"/>
    <w:rsid w:val="00662D69"/>
    <w:rsid w:val="00662F56"/>
    <w:rsid w:val="006631D0"/>
    <w:rsid w:val="006637AD"/>
    <w:rsid w:val="00663C73"/>
    <w:rsid w:val="0066412B"/>
    <w:rsid w:val="006649BC"/>
    <w:rsid w:val="00665401"/>
    <w:rsid w:val="006657AC"/>
    <w:rsid w:val="00665B9F"/>
    <w:rsid w:val="00665C2B"/>
    <w:rsid w:val="00665FF8"/>
    <w:rsid w:val="00666C3D"/>
    <w:rsid w:val="00666FDE"/>
    <w:rsid w:val="006678F0"/>
    <w:rsid w:val="00667E94"/>
    <w:rsid w:val="00667ED0"/>
    <w:rsid w:val="00670EF3"/>
    <w:rsid w:val="00671704"/>
    <w:rsid w:val="006721C0"/>
    <w:rsid w:val="006722D6"/>
    <w:rsid w:val="00672B12"/>
    <w:rsid w:val="006735C7"/>
    <w:rsid w:val="00673A44"/>
    <w:rsid w:val="006741A3"/>
    <w:rsid w:val="006741D7"/>
    <w:rsid w:val="00674316"/>
    <w:rsid w:val="006744AE"/>
    <w:rsid w:val="0067498A"/>
    <w:rsid w:val="00674A38"/>
    <w:rsid w:val="00674D63"/>
    <w:rsid w:val="00674E07"/>
    <w:rsid w:val="00674F1C"/>
    <w:rsid w:val="006759E7"/>
    <w:rsid w:val="00675CA9"/>
    <w:rsid w:val="00675D3D"/>
    <w:rsid w:val="00676318"/>
    <w:rsid w:val="00676552"/>
    <w:rsid w:val="00676A00"/>
    <w:rsid w:val="00676CB2"/>
    <w:rsid w:val="00676FFB"/>
    <w:rsid w:val="006770EF"/>
    <w:rsid w:val="006778F9"/>
    <w:rsid w:val="00680334"/>
    <w:rsid w:val="00680400"/>
    <w:rsid w:val="00680CCC"/>
    <w:rsid w:val="00680FD3"/>
    <w:rsid w:val="00681587"/>
    <w:rsid w:val="006815CE"/>
    <w:rsid w:val="006816B8"/>
    <w:rsid w:val="00681C88"/>
    <w:rsid w:val="00681DAC"/>
    <w:rsid w:val="00682401"/>
    <w:rsid w:val="006824ED"/>
    <w:rsid w:val="0068257C"/>
    <w:rsid w:val="00682BDF"/>
    <w:rsid w:val="00682D7B"/>
    <w:rsid w:val="0068324F"/>
    <w:rsid w:val="006833F4"/>
    <w:rsid w:val="00683603"/>
    <w:rsid w:val="00683C4B"/>
    <w:rsid w:val="00683DA7"/>
    <w:rsid w:val="00685288"/>
    <w:rsid w:val="00685DC5"/>
    <w:rsid w:val="0068606E"/>
    <w:rsid w:val="006862D5"/>
    <w:rsid w:val="00686A04"/>
    <w:rsid w:val="006901D6"/>
    <w:rsid w:val="006907E2"/>
    <w:rsid w:val="0069106F"/>
    <w:rsid w:val="00691262"/>
    <w:rsid w:val="006915FB"/>
    <w:rsid w:val="00691BC6"/>
    <w:rsid w:val="00692276"/>
    <w:rsid w:val="00692A91"/>
    <w:rsid w:val="00693F18"/>
    <w:rsid w:val="00693F25"/>
    <w:rsid w:val="0069405F"/>
    <w:rsid w:val="0069456B"/>
    <w:rsid w:val="00694627"/>
    <w:rsid w:val="00694675"/>
    <w:rsid w:val="00695016"/>
    <w:rsid w:val="00695088"/>
    <w:rsid w:val="00696097"/>
    <w:rsid w:val="006961DA"/>
    <w:rsid w:val="00696395"/>
    <w:rsid w:val="00696636"/>
    <w:rsid w:val="006969E2"/>
    <w:rsid w:val="00696C06"/>
    <w:rsid w:val="00697269"/>
    <w:rsid w:val="006975AF"/>
    <w:rsid w:val="00697683"/>
    <w:rsid w:val="006A0067"/>
    <w:rsid w:val="006A00D3"/>
    <w:rsid w:val="006A057A"/>
    <w:rsid w:val="006A0699"/>
    <w:rsid w:val="006A06A1"/>
    <w:rsid w:val="006A06C3"/>
    <w:rsid w:val="006A0772"/>
    <w:rsid w:val="006A0810"/>
    <w:rsid w:val="006A0852"/>
    <w:rsid w:val="006A0F27"/>
    <w:rsid w:val="006A1360"/>
    <w:rsid w:val="006A13CD"/>
    <w:rsid w:val="006A1EF2"/>
    <w:rsid w:val="006A2778"/>
    <w:rsid w:val="006A28C8"/>
    <w:rsid w:val="006A2A30"/>
    <w:rsid w:val="006A2B13"/>
    <w:rsid w:val="006A2C99"/>
    <w:rsid w:val="006A2CC4"/>
    <w:rsid w:val="006A3B7E"/>
    <w:rsid w:val="006A3F9F"/>
    <w:rsid w:val="006A400A"/>
    <w:rsid w:val="006A5530"/>
    <w:rsid w:val="006A55EE"/>
    <w:rsid w:val="006A63F2"/>
    <w:rsid w:val="006A6502"/>
    <w:rsid w:val="006A65D0"/>
    <w:rsid w:val="006A6EE5"/>
    <w:rsid w:val="006A6F26"/>
    <w:rsid w:val="006A7040"/>
    <w:rsid w:val="006A798F"/>
    <w:rsid w:val="006A7F0C"/>
    <w:rsid w:val="006B0326"/>
    <w:rsid w:val="006B0630"/>
    <w:rsid w:val="006B0D46"/>
    <w:rsid w:val="006B0F0A"/>
    <w:rsid w:val="006B11B7"/>
    <w:rsid w:val="006B12B4"/>
    <w:rsid w:val="006B1A18"/>
    <w:rsid w:val="006B1F48"/>
    <w:rsid w:val="006B20B6"/>
    <w:rsid w:val="006B2A25"/>
    <w:rsid w:val="006B2EC7"/>
    <w:rsid w:val="006B3CE7"/>
    <w:rsid w:val="006B3F18"/>
    <w:rsid w:val="006B454E"/>
    <w:rsid w:val="006B45E0"/>
    <w:rsid w:val="006B4C56"/>
    <w:rsid w:val="006B4FBB"/>
    <w:rsid w:val="006B55E3"/>
    <w:rsid w:val="006B6002"/>
    <w:rsid w:val="006B64A9"/>
    <w:rsid w:val="006B67C7"/>
    <w:rsid w:val="006B6A80"/>
    <w:rsid w:val="006B6CCE"/>
    <w:rsid w:val="006B7642"/>
    <w:rsid w:val="006B76D9"/>
    <w:rsid w:val="006B77D8"/>
    <w:rsid w:val="006B7930"/>
    <w:rsid w:val="006B7947"/>
    <w:rsid w:val="006C05C7"/>
    <w:rsid w:val="006C0D66"/>
    <w:rsid w:val="006C0F2E"/>
    <w:rsid w:val="006C10A4"/>
    <w:rsid w:val="006C1D1F"/>
    <w:rsid w:val="006C25D4"/>
    <w:rsid w:val="006C341E"/>
    <w:rsid w:val="006C363F"/>
    <w:rsid w:val="006C4ADB"/>
    <w:rsid w:val="006C5D2B"/>
    <w:rsid w:val="006C6942"/>
    <w:rsid w:val="006C6E38"/>
    <w:rsid w:val="006C722C"/>
    <w:rsid w:val="006C7B86"/>
    <w:rsid w:val="006C7D64"/>
    <w:rsid w:val="006C7F6F"/>
    <w:rsid w:val="006D0259"/>
    <w:rsid w:val="006D0FF6"/>
    <w:rsid w:val="006D122C"/>
    <w:rsid w:val="006D16D3"/>
    <w:rsid w:val="006D1879"/>
    <w:rsid w:val="006D1C5A"/>
    <w:rsid w:val="006D1C72"/>
    <w:rsid w:val="006D1D64"/>
    <w:rsid w:val="006D1EFB"/>
    <w:rsid w:val="006D2762"/>
    <w:rsid w:val="006D2C23"/>
    <w:rsid w:val="006D39EB"/>
    <w:rsid w:val="006D3C28"/>
    <w:rsid w:val="006D4016"/>
    <w:rsid w:val="006D46FA"/>
    <w:rsid w:val="006D49A9"/>
    <w:rsid w:val="006D4CDA"/>
    <w:rsid w:val="006D4ECD"/>
    <w:rsid w:val="006D567F"/>
    <w:rsid w:val="006D5F98"/>
    <w:rsid w:val="006D6AA8"/>
    <w:rsid w:val="006D6EA9"/>
    <w:rsid w:val="006D78E2"/>
    <w:rsid w:val="006D7CA3"/>
    <w:rsid w:val="006D7D58"/>
    <w:rsid w:val="006E01D1"/>
    <w:rsid w:val="006E08EF"/>
    <w:rsid w:val="006E0958"/>
    <w:rsid w:val="006E0D27"/>
    <w:rsid w:val="006E1129"/>
    <w:rsid w:val="006E1747"/>
    <w:rsid w:val="006E19FB"/>
    <w:rsid w:val="006E1F9C"/>
    <w:rsid w:val="006E20D8"/>
    <w:rsid w:val="006E233B"/>
    <w:rsid w:val="006E25A5"/>
    <w:rsid w:val="006E2930"/>
    <w:rsid w:val="006E2BBC"/>
    <w:rsid w:val="006E2C59"/>
    <w:rsid w:val="006E3469"/>
    <w:rsid w:val="006E3953"/>
    <w:rsid w:val="006E48E4"/>
    <w:rsid w:val="006E48E6"/>
    <w:rsid w:val="006E597F"/>
    <w:rsid w:val="006E6063"/>
    <w:rsid w:val="006E67F8"/>
    <w:rsid w:val="006E68D1"/>
    <w:rsid w:val="006E6C91"/>
    <w:rsid w:val="006E7213"/>
    <w:rsid w:val="006F0675"/>
    <w:rsid w:val="006F081F"/>
    <w:rsid w:val="006F0C69"/>
    <w:rsid w:val="006F0CB8"/>
    <w:rsid w:val="006F131A"/>
    <w:rsid w:val="006F13B9"/>
    <w:rsid w:val="006F1758"/>
    <w:rsid w:val="006F18B7"/>
    <w:rsid w:val="006F1B66"/>
    <w:rsid w:val="006F22B0"/>
    <w:rsid w:val="006F2543"/>
    <w:rsid w:val="006F2BE7"/>
    <w:rsid w:val="006F3436"/>
    <w:rsid w:val="006F3E9B"/>
    <w:rsid w:val="006F4593"/>
    <w:rsid w:val="006F4CB2"/>
    <w:rsid w:val="006F533E"/>
    <w:rsid w:val="006F535C"/>
    <w:rsid w:val="006F5635"/>
    <w:rsid w:val="006F566C"/>
    <w:rsid w:val="006F5757"/>
    <w:rsid w:val="006F59ED"/>
    <w:rsid w:val="006F5FBF"/>
    <w:rsid w:val="006F607C"/>
    <w:rsid w:val="006F69DF"/>
    <w:rsid w:val="006F6D78"/>
    <w:rsid w:val="00700093"/>
    <w:rsid w:val="00700392"/>
    <w:rsid w:val="007004CD"/>
    <w:rsid w:val="0070196A"/>
    <w:rsid w:val="00701F68"/>
    <w:rsid w:val="00701FCC"/>
    <w:rsid w:val="0070204A"/>
    <w:rsid w:val="00702193"/>
    <w:rsid w:val="00702479"/>
    <w:rsid w:val="00702BC9"/>
    <w:rsid w:val="00702CF8"/>
    <w:rsid w:val="00702F94"/>
    <w:rsid w:val="00703680"/>
    <w:rsid w:val="007039BA"/>
    <w:rsid w:val="00703B61"/>
    <w:rsid w:val="00703CAD"/>
    <w:rsid w:val="00703DB2"/>
    <w:rsid w:val="007043F9"/>
    <w:rsid w:val="00704D36"/>
    <w:rsid w:val="007051E4"/>
    <w:rsid w:val="007052DD"/>
    <w:rsid w:val="007054C8"/>
    <w:rsid w:val="007056C9"/>
    <w:rsid w:val="007059DB"/>
    <w:rsid w:val="00705B25"/>
    <w:rsid w:val="00705E2E"/>
    <w:rsid w:val="00706736"/>
    <w:rsid w:val="00706A1E"/>
    <w:rsid w:val="00706AE9"/>
    <w:rsid w:val="007071F3"/>
    <w:rsid w:val="00707B0B"/>
    <w:rsid w:val="00710658"/>
    <w:rsid w:val="00711185"/>
    <w:rsid w:val="0071126C"/>
    <w:rsid w:val="0071142E"/>
    <w:rsid w:val="00711C5C"/>
    <w:rsid w:val="00712249"/>
    <w:rsid w:val="00712449"/>
    <w:rsid w:val="00712C47"/>
    <w:rsid w:val="00712C74"/>
    <w:rsid w:val="00712CD2"/>
    <w:rsid w:val="007133F8"/>
    <w:rsid w:val="00713C61"/>
    <w:rsid w:val="00714725"/>
    <w:rsid w:val="007149B6"/>
    <w:rsid w:val="00714A73"/>
    <w:rsid w:val="00714E58"/>
    <w:rsid w:val="0071529C"/>
    <w:rsid w:val="007159D1"/>
    <w:rsid w:val="00715E99"/>
    <w:rsid w:val="00715F92"/>
    <w:rsid w:val="007164F9"/>
    <w:rsid w:val="007165C8"/>
    <w:rsid w:val="00716680"/>
    <w:rsid w:val="00716DFD"/>
    <w:rsid w:val="00716F66"/>
    <w:rsid w:val="007175EA"/>
    <w:rsid w:val="00717AC1"/>
    <w:rsid w:val="00720A1D"/>
    <w:rsid w:val="00721512"/>
    <w:rsid w:val="00722470"/>
    <w:rsid w:val="00722868"/>
    <w:rsid w:val="00722952"/>
    <w:rsid w:val="00722DF3"/>
    <w:rsid w:val="00722E4D"/>
    <w:rsid w:val="0072390B"/>
    <w:rsid w:val="00724136"/>
    <w:rsid w:val="00724628"/>
    <w:rsid w:val="00724BE0"/>
    <w:rsid w:val="00724D2A"/>
    <w:rsid w:val="00724EF6"/>
    <w:rsid w:val="007251F1"/>
    <w:rsid w:val="0072535C"/>
    <w:rsid w:val="007253B1"/>
    <w:rsid w:val="00725874"/>
    <w:rsid w:val="00725E99"/>
    <w:rsid w:val="00726413"/>
    <w:rsid w:val="00727012"/>
    <w:rsid w:val="007277C8"/>
    <w:rsid w:val="007278F9"/>
    <w:rsid w:val="00727B03"/>
    <w:rsid w:val="00730AC5"/>
    <w:rsid w:val="00731598"/>
    <w:rsid w:val="00731F00"/>
    <w:rsid w:val="007321B2"/>
    <w:rsid w:val="00732B39"/>
    <w:rsid w:val="00732BB5"/>
    <w:rsid w:val="00732C46"/>
    <w:rsid w:val="00733281"/>
    <w:rsid w:val="00733864"/>
    <w:rsid w:val="00734BA7"/>
    <w:rsid w:val="00735840"/>
    <w:rsid w:val="007358F5"/>
    <w:rsid w:val="00735AA3"/>
    <w:rsid w:val="00736164"/>
    <w:rsid w:val="0073663C"/>
    <w:rsid w:val="00737164"/>
    <w:rsid w:val="00737A79"/>
    <w:rsid w:val="0074034E"/>
    <w:rsid w:val="00740DC3"/>
    <w:rsid w:val="00741EF5"/>
    <w:rsid w:val="007425F9"/>
    <w:rsid w:val="00742E78"/>
    <w:rsid w:val="007437CA"/>
    <w:rsid w:val="00744474"/>
    <w:rsid w:val="00744E6F"/>
    <w:rsid w:val="007456DC"/>
    <w:rsid w:val="007459F4"/>
    <w:rsid w:val="00745D68"/>
    <w:rsid w:val="00745DE5"/>
    <w:rsid w:val="007461E6"/>
    <w:rsid w:val="007462AA"/>
    <w:rsid w:val="00746433"/>
    <w:rsid w:val="00747BB6"/>
    <w:rsid w:val="00750285"/>
    <w:rsid w:val="0075077D"/>
    <w:rsid w:val="007519C2"/>
    <w:rsid w:val="00751D99"/>
    <w:rsid w:val="0075257A"/>
    <w:rsid w:val="0075280A"/>
    <w:rsid w:val="00752A6D"/>
    <w:rsid w:val="00752FF0"/>
    <w:rsid w:val="0075377E"/>
    <w:rsid w:val="00753C6D"/>
    <w:rsid w:val="0075400D"/>
    <w:rsid w:val="00754C39"/>
    <w:rsid w:val="00754D6A"/>
    <w:rsid w:val="00754ECD"/>
    <w:rsid w:val="0075525B"/>
    <w:rsid w:val="007557D0"/>
    <w:rsid w:val="007557DB"/>
    <w:rsid w:val="007558D4"/>
    <w:rsid w:val="0075597E"/>
    <w:rsid w:val="00755B6C"/>
    <w:rsid w:val="007565A2"/>
    <w:rsid w:val="00756AD4"/>
    <w:rsid w:val="00756CB0"/>
    <w:rsid w:val="00756D7A"/>
    <w:rsid w:val="00756F2A"/>
    <w:rsid w:val="00757A1B"/>
    <w:rsid w:val="00757F51"/>
    <w:rsid w:val="00760596"/>
    <w:rsid w:val="007605E1"/>
    <w:rsid w:val="0076094B"/>
    <w:rsid w:val="00761263"/>
    <w:rsid w:val="00761344"/>
    <w:rsid w:val="0076135B"/>
    <w:rsid w:val="007613E0"/>
    <w:rsid w:val="0076165B"/>
    <w:rsid w:val="0076195D"/>
    <w:rsid w:val="00762A6B"/>
    <w:rsid w:val="0076340E"/>
    <w:rsid w:val="00763668"/>
    <w:rsid w:val="0076392C"/>
    <w:rsid w:val="00763DC5"/>
    <w:rsid w:val="00763F2A"/>
    <w:rsid w:val="00764FD8"/>
    <w:rsid w:val="0076584E"/>
    <w:rsid w:val="00765F5C"/>
    <w:rsid w:val="00766446"/>
    <w:rsid w:val="00766A10"/>
    <w:rsid w:val="00766E4F"/>
    <w:rsid w:val="0076758E"/>
    <w:rsid w:val="007675D1"/>
    <w:rsid w:val="0076761C"/>
    <w:rsid w:val="007677A4"/>
    <w:rsid w:val="00767D92"/>
    <w:rsid w:val="0076EAC2"/>
    <w:rsid w:val="007700FB"/>
    <w:rsid w:val="00770AEC"/>
    <w:rsid w:val="00770E64"/>
    <w:rsid w:val="007710AB"/>
    <w:rsid w:val="00771C5A"/>
    <w:rsid w:val="00771E9E"/>
    <w:rsid w:val="007726D2"/>
    <w:rsid w:val="007729AA"/>
    <w:rsid w:val="00772CC0"/>
    <w:rsid w:val="007730E9"/>
    <w:rsid w:val="00773741"/>
    <w:rsid w:val="00773945"/>
    <w:rsid w:val="00773B74"/>
    <w:rsid w:val="007746B9"/>
    <w:rsid w:val="00774A12"/>
    <w:rsid w:val="00774CC9"/>
    <w:rsid w:val="00775D69"/>
    <w:rsid w:val="00775F26"/>
    <w:rsid w:val="00776039"/>
    <w:rsid w:val="0077716C"/>
    <w:rsid w:val="00777443"/>
    <w:rsid w:val="007774A5"/>
    <w:rsid w:val="00780472"/>
    <w:rsid w:val="00780878"/>
    <w:rsid w:val="00780941"/>
    <w:rsid w:val="00780BEA"/>
    <w:rsid w:val="00780C30"/>
    <w:rsid w:val="007817C6"/>
    <w:rsid w:val="00781914"/>
    <w:rsid w:val="00781CB6"/>
    <w:rsid w:val="00781E80"/>
    <w:rsid w:val="00781F60"/>
    <w:rsid w:val="00782552"/>
    <w:rsid w:val="00782702"/>
    <w:rsid w:val="00782E14"/>
    <w:rsid w:val="0078336E"/>
    <w:rsid w:val="00783576"/>
    <w:rsid w:val="00783C94"/>
    <w:rsid w:val="00783F13"/>
    <w:rsid w:val="00783FFE"/>
    <w:rsid w:val="007841A3"/>
    <w:rsid w:val="00784245"/>
    <w:rsid w:val="0078426A"/>
    <w:rsid w:val="007845EF"/>
    <w:rsid w:val="0078474F"/>
    <w:rsid w:val="007868B0"/>
    <w:rsid w:val="00786F1F"/>
    <w:rsid w:val="00787471"/>
    <w:rsid w:val="00787B54"/>
    <w:rsid w:val="00790225"/>
    <w:rsid w:val="00790389"/>
    <w:rsid w:val="007915DE"/>
    <w:rsid w:val="00791F8C"/>
    <w:rsid w:val="00792608"/>
    <w:rsid w:val="00792725"/>
    <w:rsid w:val="007934AE"/>
    <w:rsid w:val="00793DD2"/>
    <w:rsid w:val="007947E0"/>
    <w:rsid w:val="007947EB"/>
    <w:rsid w:val="0079486C"/>
    <w:rsid w:val="00794924"/>
    <w:rsid w:val="00794AB9"/>
    <w:rsid w:val="007958BB"/>
    <w:rsid w:val="007958EB"/>
    <w:rsid w:val="00795BFE"/>
    <w:rsid w:val="00795DB0"/>
    <w:rsid w:val="00795F66"/>
    <w:rsid w:val="00797242"/>
    <w:rsid w:val="00797EA9"/>
    <w:rsid w:val="007A01FC"/>
    <w:rsid w:val="007A0550"/>
    <w:rsid w:val="007A0F83"/>
    <w:rsid w:val="007A1059"/>
    <w:rsid w:val="007A13BE"/>
    <w:rsid w:val="007A16BF"/>
    <w:rsid w:val="007A1A15"/>
    <w:rsid w:val="007A22F1"/>
    <w:rsid w:val="007A3058"/>
    <w:rsid w:val="007A3101"/>
    <w:rsid w:val="007A32C4"/>
    <w:rsid w:val="007A3415"/>
    <w:rsid w:val="007A3513"/>
    <w:rsid w:val="007A40D8"/>
    <w:rsid w:val="007A419F"/>
    <w:rsid w:val="007A424A"/>
    <w:rsid w:val="007A45A9"/>
    <w:rsid w:val="007A48E3"/>
    <w:rsid w:val="007A5169"/>
    <w:rsid w:val="007A55F2"/>
    <w:rsid w:val="007A660B"/>
    <w:rsid w:val="007A6C2B"/>
    <w:rsid w:val="007A6D03"/>
    <w:rsid w:val="007A7492"/>
    <w:rsid w:val="007B0231"/>
    <w:rsid w:val="007B0D7C"/>
    <w:rsid w:val="007B129B"/>
    <w:rsid w:val="007B14E7"/>
    <w:rsid w:val="007B2345"/>
    <w:rsid w:val="007B2A0B"/>
    <w:rsid w:val="007B39F2"/>
    <w:rsid w:val="007B3D25"/>
    <w:rsid w:val="007B3E15"/>
    <w:rsid w:val="007B4D3E"/>
    <w:rsid w:val="007B5AB6"/>
    <w:rsid w:val="007B5B8A"/>
    <w:rsid w:val="007B67F1"/>
    <w:rsid w:val="007B6DB7"/>
    <w:rsid w:val="007B7635"/>
    <w:rsid w:val="007C01CB"/>
    <w:rsid w:val="007C0B20"/>
    <w:rsid w:val="007C0C22"/>
    <w:rsid w:val="007C0E8C"/>
    <w:rsid w:val="007C178E"/>
    <w:rsid w:val="007C1E8D"/>
    <w:rsid w:val="007C2127"/>
    <w:rsid w:val="007C243D"/>
    <w:rsid w:val="007C25D3"/>
    <w:rsid w:val="007C26DA"/>
    <w:rsid w:val="007C281B"/>
    <w:rsid w:val="007C327F"/>
    <w:rsid w:val="007C3921"/>
    <w:rsid w:val="007C3967"/>
    <w:rsid w:val="007C39A2"/>
    <w:rsid w:val="007C4F62"/>
    <w:rsid w:val="007C5210"/>
    <w:rsid w:val="007C53FF"/>
    <w:rsid w:val="007C541A"/>
    <w:rsid w:val="007C5E63"/>
    <w:rsid w:val="007C5ECC"/>
    <w:rsid w:val="007C6227"/>
    <w:rsid w:val="007C6678"/>
    <w:rsid w:val="007C6BC3"/>
    <w:rsid w:val="007C6F18"/>
    <w:rsid w:val="007C7178"/>
    <w:rsid w:val="007C75DD"/>
    <w:rsid w:val="007D0190"/>
    <w:rsid w:val="007D05B5"/>
    <w:rsid w:val="007D0741"/>
    <w:rsid w:val="007D09D5"/>
    <w:rsid w:val="007D0A47"/>
    <w:rsid w:val="007D0DA7"/>
    <w:rsid w:val="007D0E26"/>
    <w:rsid w:val="007D11F4"/>
    <w:rsid w:val="007D1C48"/>
    <w:rsid w:val="007D2074"/>
    <w:rsid w:val="007D2216"/>
    <w:rsid w:val="007D22F3"/>
    <w:rsid w:val="007D23B4"/>
    <w:rsid w:val="007D2520"/>
    <w:rsid w:val="007D268E"/>
    <w:rsid w:val="007D28D4"/>
    <w:rsid w:val="007D2A8C"/>
    <w:rsid w:val="007D34BB"/>
    <w:rsid w:val="007D36DB"/>
    <w:rsid w:val="007D37B6"/>
    <w:rsid w:val="007D3E3D"/>
    <w:rsid w:val="007D44D2"/>
    <w:rsid w:val="007D4C6C"/>
    <w:rsid w:val="007D577B"/>
    <w:rsid w:val="007D58C4"/>
    <w:rsid w:val="007D5DCA"/>
    <w:rsid w:val="007D63F4"/>
    <w:rsid w:val="007D6876"/>
    <w:rsid w:val="007D7C1A"/>
    <w:rsid w:val="007D7E8E"/>
    <w:rsid w:val="007E0A7B"/>
    <w:rsid w:val="007E1698"/>
    <w:rsid w:val="007E178D"/>
    <w:rsid w:val="007E1FEE"/>
    <w:rsid w:val="007E3AAC"/>
    <w:rsid w:val="007E3CAC"/>
    <w:rsid w:val="007E4266"/>
    <w:rsid w:val="007E4C06"/>
    <w:rsid w:val="007E5147"/>
    <w:rsid w:val="007E524B"/>
    <w:rsid w:val="007E5CBD"/>
    <w:rsid w:val="007E6068"/>
    <w:rsid w:val="007E61E5"/>
    <w:rsid w:val="007E6634"/>
    <w:rsid w:val="007E718C"/>
    <w:rsid w:val="007E775F"/>
    <w:rsid w:val="007E779A"/>
    <w:rsid w:val="007E7833"/>
    <w:rsid w:val="007F1514"/>
    <w:rsid w:val="007F166B"/>
    <w:rsid w:val="007F1BAF"/>
    <w:rsid w:val="007F1D1D"/>
    <w:rsid w:val="007F1EA3"/>
    <w:rsid w:val="007F25A0"/>
    <w:rsid w:val="007F30E8"/>
    <w:rsid w:val="007F34AE"/>
    <w:rsid w:val="007F357D"/>
    <w:rsid w:val="007F3598"/>
    <w:rsid w:val="007F3C5E"/>
    <w:rsid w:val="007F4384"/>
    <w:rsid w:val="007F47EB"/>
    <w:rsid w:val="007F498C"/>
    <w:rsid w:val="007F4D35"/>
    <w:rsid w:val="007F51C6"/>
    <w:rsid w:val="007F5294"/>
    <w:rsid w:val="007F65DB"/>
    <w:rsid w:val="007F68C8"/>
    <w:rsid w:val="007F6D8B"/>
    <w:rsid w:val="007F7497"/>
    <w:rsid w:val="007F7AE1"/>
    <w:rsid w:val="007F7BAE"/>
    <w:rsid w:val="00801B63"/>
    <w:rsid w:val="0080278A"/>
    <w:rsid w:val="008027EE"/>
    <w:rsid w:val="00802CC5"/>
    <w:rsid w:val="008033FE"/>
    <w:rsid w:val="00803481"/>
    <w:rsid w:val="008037D0"/>
    <w:rsid w:val="00803917"/>
    <w:rsid w:val="008041BA"/>
    <w:rsid w:val="00804440"/>
    <w:rsid w:val="00804D04"/>
    <w:rsid w:val="00805BDD"/>
    <w:rsid w:val="00806D91"/>
    <w:rsid w:val="00806E4A"/>
    <w:rsid w:val="008072CC"/>
    <w:rsid w:val="00807768"/>
    <w:rsid w:val="00807EE6"/>
    <w:rsid w:val="00810308"/>
    <w:rsid w:val="00810A85"/>
    <w:rsid w:val="0081200B"/>
    <w:rsid w:val="0081286D"/>
    <w:rsid w:val="0081369B"/>
    <w:rsid w:val="00813CD8"/>
    <w:rsid w:val="00813D76"/>
    <w:rsid w:val="0081429C"/>
    <w:rsid w:val="00814EAB"/>
    <w:rsid w:val="00815126"/>
    <w:rsid w:val="008153D2"/>
    <w:rsid w:val="00815595"/>
    <w:rsid w:val="00815616"/>
    <w:rsid w:val="00815D12"/>
    <w:rsid w:val="0081660E"/>
    <w:rsid w:val="008168D1"/>
    <w:rsid w:val="00816DC8"/>
    <w:rsid w:val="00816EA7"/>
    <w:rsid w:val="00817498"/>
    <w:rsid w:val="00817B5C"/>
    <w:rsid w:val="008212C3"/>
    <w:rsid w:val="0082182F"/>
    <w:rsid w:val="00821B61"/>
    <w:rsid w:val="008238DD"/>
    <w:rsid w:val="00823A10"/>
    <w:rsid w:val="008242C8"/>
    <w:rsid w:val="00824588"/>
    <w:rsid w:val="008247D3"/>
    <w:rsid w:val="0082481E"/>
    <w:rsid w:val="00824F98"/>
    <w:rsid w:val="00825152"/>
    <w:rsid w:val="008260EC"/>
    <w:rsid w:val="00826C41"/>
    <w:rsid w:val="00826DB9"/>
    <w:rsid w:val="00827773"/>
    <w:rsid w:val="00827894"/>
    <w:rsid w:val="00830036"/>
    <w:rsid w:val="00830B24"/>
    <w:rsid w:val="00830BE6"/>
    <w:rsid w:val="00831058"/>
    <w:rsid w:val="00831111"/>
    <w:rsid w:val="008317DF"/>
    <w:rsid w:val="00831997"/>
    <w:rsid w:val="00831E81"/>
    <w:rsid w:val="00831EB3"/>
    <w:rsid w:val="008321EB"/>
    <w:rsid w:val="00832306"/>
    <w:rsid w:val="00832769"/>
    <w:rsid w:val="00834146"/>
    <w:rsid w:val="00834320"/>
    <w:rsid w:val="00834BD1"/>
    <w:rsid w:val="00834C6D"/>
    <w:rsid w:val="008355E8"/>
    <w:rsid w:val="0083657F"/>
    <w:rsid w:val="008366A1"/>
    <w:rsid w:val="00836B3C"/>
    <w:rsid w:val="00836E72"/>
    <w:rsid w:val="00837784"/>
    <w:rsid w:val="00840583"/>
    <w:rsid w:val="00840EDF"/>
    <w:rsid w:val="0084114E"/>
    <w:rsid w:val="008416BF"/>
    <w:rsid w:val="008420B1"/>
    <w:rsid w:val="00842201"/>
    <w:rsid w:val="00842D7D"/>
    <w:rsid w:val="00843AFF"/>
    <w:rsid w:val="00843FC7"/>
    <w:rsid w:val="008447BD"/>
    <w:rsid w:val="008449D1"/>
    <w:rsid w:val="00844FBA"/>
    <w:rsid w:val="00845E47"/>
    <w:rsid w:val="008463EC"/>
    <w:rsid w:val="00846702"/>
    <w:rsid w:val="00846E4E"/>
    <w:rsid w:val="00846E77"/>
    <w:rsid w:val="008471EB"/>
    <w:rsid w:val="0084743C"/>
    <w:rsid w:val="00847EDA"/>
    <w:rsid w:val="0085074E"/>
    <w:rsid w:val="00850F41"/>
    <w:rsid w:val="0085146D"/>
    <w:rsid w:val="0085155F"/>
    <w:rsid w:val="008523D7"/>
    <w:rsid w:val="00853467"/>
    <w:rsid w:val="00853D00"/>
    <w:rsid w:val="00854E63"/>
    <w:rsid w:val="008558A7"/>
    <w:rsid w:val="00855E26"/>
    <w:rsid w:val="00855E4E"/>
    <w:rsid w:val="008564B2"/>
    <w:rsid w:val="0085683D"/>
    <w:rsid w:val="00856BE0"/>
    <w:rsid w:val="00860326"/>
    <w:rsid w:val="008605B1"/>
    <w:rsid w:val="0086064F"/>
    <w:rsid w:val="0086074F"/>
    <w:rsid w:val="00861585"/>
    <w:rsid w:val="00861BB2"/>
    <w:rsid w:val="008622C5"/>
    <w:rsid w:val="00862790"/>
    <w:rsid w:val="0086285A"/>
    <w:rsid w:val="00862976"/>
    <w:rsid w:val="00863139"/>
    <w:rsid w:val="00863262"/>
    <w:rsid w:val="00863479"/>
    <w:rsid w:val="008635B8"/>
    <w:rsid w:val="00863625"/>
    <w:rsid w:val="00863879"/>
    <w:rsid w:val="00863A6C"/>
    <w:rsid w:val="00863DC6"/>
    <w:rsid w:val="00864633"/>
    <w:rsid w:val="00865502"/>
    <w:rsid w:val="00865529"/>
    <w:rsid w:val="008656AD"/>
    <w:rsid w:val="008656F9"/>
    <w:rsid w:val="00865ACE"/>
    <w:rsid w:val="0086632D"/>
    <w:rsid w:val="00866784"/>
    <w:rsid w:val="00866F3F"/>
    <w:rsid w:val="00867096"/>
    <w:rsid w:val="00867BCB"/>
    <w:rsid w:val="00867EBC"/>
    <w:rsid w:val="00870527"/>
    <w:rsid w:val="0087075F"/>
    <w:rsid w:val="00870CFE"/>
    <w:rsid w:val="00871CB7"/>
    <w:rsid w:val="00871CFC"/>
    <w:rsid w:val="00871E79"/>
    <w:rsid w:val="00872094"/>
    <w:rsid w:val="00872515"/>
    <w:rsid w:val="008727A2"/>
    <w:rsid w:val="00873437"/>
    <w:rsid w:val="00873608"/>
    <w:rsid w:val="008737B1"/>
    <w:rsid w:val="00873869"/>
    <w:rsid w:val="008740CD"/>
    <w:rsid w:val="008743EB"/>
    <w:rsid w:val="00874DF5"/>
    <w:rsid w:val="00875F60"/>
    <w:rsid w:val="00876076"/>
    <w:rsid w:val="0087639E"/>
    <w:rsid w:val="00876B39"/>
    <w:rsid w:val="00880354"/>
    <w:rsid w:val="00880CB4"/>
    <w:rsid w:val="00880F03"/>
    <w:rsid w:val="008810C9"/>
    <w:rsid w:val="00881206"/>
    <w:rsid w:val="00882281"/>
    <w:rsid w:val="0088228C"/>
    <w:rsid w:val="0088239D"/>
    <w:rsid w:val="00882C59"/>
    <w:rsid w:val="00882D23"/>
    <w:rsid w:val="008830CD"/>
    <w:rsid w:val="00883372"/>
    <w:rsid w:val="008846E2"/>
    <w:rsid w:val="008855EC"/>
    <w:rsid w:val="0088591A"/>
    <w:rsid w:val="00886026"/>
    <w:rsid w:val="008865AD"/>
    <w:rsid w:val="00887376"/>
    <w:rsid w:val="00890207"/>
    <w:rsid w:val="008909AB"/>
    <w:rsid w:val="00891D07"/>
    <w:rsid w:val="00891F58"/>
    <w:rsid w:val="0089277C"/>
    <w:rsid w:val="00892958"/>
    <w:rsid w:val="00892BDF"/>
    <w:rsid w:val="00893154"/>
    <w:rsid w:val="00893394"/>
    <w:rsid w:val="0089351A"/>
    <w:rsid w:val="00893621"/>
    <w:rsid w:val="0089367D"/>
    <w:rsid w:val="00893709"/>
    <w:rsid w:val="00894430"/>
    <w:rsid w:val="00894689"/>
    <w:rsid w:val="008955D8"/>
    <w:rsid w:val="00896BF6"/>
    <w:rsid w:val="00897147"/>
    <w:rsid w:val="0089772D"/>
    <w:rsid w:val="00897978"/>
    <w:rsid w:val="00897B39"/>
    <w:rsid w:val="008A037E"/>
    <w:rsid w:val="008A03C3"/>
    <w:rsid w:val="008A074E"/>
    <w:rsid w:val="008A08F6"/>
    <w:rsid w:val="008A14AE"/>
    <w:rsid w:val="008A1BE1"/>
    <w:rsid w:val="008A1D53"/>
    <w:rsid w:val="008A1F00"/>
    <w:rsid w:val="008A2407"/>
    <w:rsid w:val="008A2602"/>
    <w:rsid w:val="008A2B30"/>
    <w:rsid w:val="008A2F7C"/>
    <w:rsid w:val="008A35E6"/>
    <w:rsid w:val="008A3756"/>
    <w:rsid w:val="008A3870"/>
    <w:rsid w:val="008A3D46"/>
    <w:rsid w:val="008A3F53"/>
    <w:rsid w:val="008A402D"/>
    <w:rsid w:val="008A47C4"/>
    <w:rsid w:val="008A4CAC"/>
    <w:rsid w:val="008A4EF1"/>
    <w:rsid w:val="008A527C"/>
    <w:rsid w:val="008A53E1"/>
    <w:rsid w:val="008A5517"/>
    <w:rsid w:val="008A57A7"/>
    <w:rsid w:val="008A60A3"/>
    <w:rsid w:val="008A6226"/>
    <w:rsid w:val="008A6393"/>
    <w:rsid w:val="008A6C7E"/>
    <w:rsid w:val="008A6CC5"/>
    <w:rsid w:val="008A78BB"/>
    <w:rsid w:val="008B03D0"/>
    <w:rsid w:val="008B07D8"/>
    <w:rsid w:val="008B09D8"/>
    <w:rsid w:val="008B0B64"/>
    <w:rsid w:val="008B0BC2"/>
    <w:rsid w:val="008B177C"/>
    <w:rsid w:val="008B2D5D"/>
    <w:rsid w:val="008B3ADA"/>
    <w:rsid w:val="008B3AE8"/>
    <w:rsid w:val="008B3AEB"/>
    <w:rsid w:val="008B3D2B"/>
    <w:rsid w:val="008B3F3E"/>
    <w:rsid w:val="008B4490"/>
    <w:rsid w:val="008B4BA8"/>
    <w:rsid w:val="008B4BD7"/>
    <w:rsid w:val="008B4DD0"/>
    <w:rsid w:val="008B572B"/>
    <w:rsid w:val="008B5ACE"/>
    <w:rsid w:val="008B6459"/>
    <w:rsid w:val="008B68E6"/>
    <w:rsid w:val="008B6A9A"/>
    <w:rsid w:val="008B6CC5"/>
    <w:rsid w:val="008B709A"/>
    <w:rsid w:val="008B78BA"/>
    <w:rsid w:val="008B796F"/>
    <w:rsid w:val="008C03A1"/>
    <w:rsid w:val="008C0799"/>
    <w:rsid w:val="008C092E"/>
    <w:rsid w:val="008C0A16"/>
    <w:rsid w:val="008C174E"/>
    <w:rsid w:val="008C1E84"/>
    <w:rsid w:val="008C23BA"/>
    <w:rsid w:val="008C2616"/>
    <w:rsid w:val="008C279B"/>
    <w:rsid w:val="008C2C82"/>
    <w:rsid w:val="008C34C7"/>
    <w:rsid w:val="008C38BB"/>
    <w:rsid w:val="008C3B20"/>
    <w:rsid w:val="008C3D48"/>
    <w:rsid w:val="008C4141"/>
    <w:rsid w:val="008C4241"/>
    <w:rsid w:val="008C46B4"/>
    <w:rsid w:val="008C4879"/>
    <w:rsid w:val="008C4A8E"/>
    <w:rsid w:val="008C4C13"/>
    <w:rsid w:val="008C4D8D"/>
    <w:rsid w:val="008C5FFF"/>
    <w:rsid w:val="008C6173"/>
    <w:rsid w:val="008C625E"/>
    <w:rsid w:val="008C6572"/>
    <w:rsid w:val="008C7496"/>
    <w:rsid w:val="008D0218"/>
    <w:rsid w:val="008D0415"/>
    <w:rsid w:val="008D05C3"/>
    <w:rsid w:val="008D08C5"/>
    <w:rsid w:val="008D0D2B"/>
    <w:rsid w:val="008D1122"/>
    <w:rsid w:val="008D11A9"/>
    <w:rsid w:val="008D1977"/>
    <w:rsid w:val="008D22EA"/>
    <w:rsid w:val="008D24D1"/>
    <w:rsid w:val="008D28A8"/>
    <w:rsid w:val="008D28D1"/>
    <w:rsid w:val="008D397A"/>
    <w:rsid w:val="008D45EF"/>
    <w:rsid w:val="008D4CA2"/>
    <w:rsid w:val="008D4DF9"/>
    <w:rsid w:val="008D4E76"/>
    <w:rsid w:val="008D5D6C"/>
    <w:rsid w:val="008D6915"/>
    <w:rsid w:val="008D6A38"/>
    <w:rsid w:val="008D6B6F"/>
    <w:rsid w:val="008D76CC"/>
    <w:rsid w:val="008E033B"/>
    <w:rsid w:val="008E0865"/>
    <w:rsid w:val="008E0B23"/>
    <w:rsid w:val="008E0E03"/>
    <w:rsid w:val="008E0E14"/>
    <w:rsid w:val="008E114F"/>
    <w:rsid w:val="008E1390"/>
    <w:rsid w:val="008E139D"/>
    <w:rsid w:val="008E17BE"/>
    <w:rsid w:val="008E19D0"/>
    <w:rsid w:val="008E1F97"/>
    <w:rsid w:val="008E2003"/>
    <w:rsid w:val="008E2F2F"/>
    <w:rsid w:val="008E3A1D"/>
    <w:rsid w:val="008E3C57"/>
    <w:rsid w:val="008E3F4E"/>
    <w:rsid w:val="008E446E"/>
    <w:rsid w:val="008E457C"/>
    <w:rsid w:val="008E52CF"/>
    <w:rsid w:val="008E587A"/>
    <w:rsid w:val="008E5D00"/>
    <w:rsid w:val="008E6A1F"/>
    <w:rsid w:val="008E6F3E"/>
    <w:rsid w:val="008E6FC4"/>
    <w:rsid w:val="008E7705"/>
    <w:rsid w:val="008E79C1"/>
    <w:rsid w:val="008E7CB6"/>
    <w:rsid w:val="008F01B1"/>
    <w:rsid w:val="008F0A66"/>
    <w:rsid w:val="008F0BCA"/>
    <w:rsid w:val="008F0C4D"/>
    <w:rsid w:val="008F1035"/>
    <w:rsid w:val="008F11AD"/>
    <w:rsid w:val="008F1903"/>
    <w:rsid w:val="008F2094"/>
    <w:rsid w:val="008F2593"/>
    <w:rsid w:val="008F2BC5"/>
    <w:rsid w:val="008F2C17"/>
    <w:rsid w:val="008F2DD9"/>
    <w:rsid w:val="008F32CA"/>
    <w:rsid w:val="008F3545"/>
    <w:rsid w:val="008F3E1E"/>
    <w:rsid w:val="008F4647"/>
    <w:rsid w:val="008F625C"/>
    <w:rsid w:val="008F64D9"/>
    <w:rsid w:val="009002B0"/>
    <w:rsid w:val="0090037D"/>
    <w:rsid w:val="0090046B"/>
    <w:rsid w:val="00900D7D"/>
    <w:rsid w:val="009010C0"/>
    <w:rsid w:val="00901695"/>
    <w:rsid w:val="00901884"/>
    <w:rsid w:val="009019F4"/>
    <w:rsid w:val="00901A0A"/>
    <w:rsid w:val="009021C5"/>
    <w:rsid w:val="0090270A"/>
    <w:rsid w:val="00904952"/>
    <w:rsid w:val="00904D98"/>
    <w:rsid w:val="00905D25"/>
    <w:rsid w:val="00905F46"/>
    <w:rsid w:val="00905FF2"/>
    <w:rsid w:val="009065FF"/>
    <w:rsid w:val="00906F60"/>
    <w:rsid w:val="0090798E"/>
    <w:rsid w:val="00907D42"/>
    <w:rsid w:val="0091001E"/>
    <w:rsid w:val="0091025B"/>
    <w:rsid w:val="00910CC8"/>
    <w:rsid w:val="00911705"/>
    <w:rsid w:val="00912AC2"/>
    <w:rsid w:val="00912D85"/>
    <w:rsid w:val="00913730"/>
    <w:rsid w:val="00913DD9"/>
    <w:rsid w:val="00913FA2"/>
    <w:rsid w:val="009140C3"/>
    <w:rsid w:val="009141C2"/>
    <w:rsid w:val="00914A79"/>
    <w:rsid w:val="00914D51"/>
    <w:rsid w:val="00914EEE"/>
    <w:rsid w:val="00915150"/>
    <w:rsid w:val="0091590F"/>
    <w:rsid w:val="009159C5"/>
    <w:rsid w:val="00915F56"/>
    <w:rsid w:val="009161C9"/>
    <w:rsid w:val="009168BF"/>
    <w:rsid w:val="00916F74"/>
    <w:rsid w:val="00917122"/>
    <w:rsid w:val="0091718F"/>
    <w:rsid w:val="00917457"/>
    <w:rsid w:val="00917989"/>
    <w:rsid w:val="00917AA4"/>
    <w:rsid w:val="00917C8A"/>
    <w:rsid w:val="00920293"/>
    <w:rsid w:val="009205A4"/>
    <w:rsid w:val="0092072D"/>
    <w:rsid w:val="00920D1E"/>
    <w:rsid w:val="00921861"/>
    <w:rsid w:val="00922395"/>
    <w:rsid w:val="0092260D"/>
    <w:rsid w:val="00922968"/>
    <w:rsid w:val="009229FB"/>
    <w:rsid w:val="00922A68"/>
    <w:rsid w:val="00922A9D"/>
    <w:rsid w:val="00922B24"/>
    <w:rsid w:val="00922C47"/>
    <w:rsid w:val="00922FE8"/>
    <w:rsid w:val="00923571"/>
    <w:rsid w:val="00923B62"/>
    <w:rsid w:val="00925043"/>
    <w:rsid w:val="0092517E"/>
    <w:rsid w:val="00925C10"/>
    <w:rsid w:val="0092686E"/>
    <w:rsid w:val="00927C2A"/>
    <w:rsid w:val="00927CFC"/>
    <w:rsid w:val="009305DF"/>
    <w:rsid w:val="0093060F"/>
    <w:rsid w:val="0093061C"/>
    <w:rsid w:val="00930626"/>
    <w:rsid w:val="00930A07"/>
    <w:rsid w:val="00930BB9"/>
    <w:rsid w:val="00931084"/>
    <w:rsid w:val="00931257"/>
    <w:rsid w:val="0093128D"/>
    <w:rsid w:val="009317B8"/>
    <w:rsid w:val="00931D56"/>
    <w:rsid w:val="00931DF0"/>
    <w:rsid w:val="00931F09"/>
    <w:rsid w:val="009327A2"/>
    <w:rsid w:val="00932AC0"/>
    <w:rsid w:val="00932D38"/>
    <w:rsid w:val="00934106"/>
    <w:rsid w:val="00934296"/>
    <w:rsid w:val="009344C7"/>
    <w:rsid w:val="009351BF"/>
    <w:rsid w:val="009356E2"/>
    <w:rsid w:val="00935897"/>
    <w:rsid w:val="009367E7"/>
    <w:rsid w:val="0093698F"/>
    <w:rsid w:val="00936D63"/>
    <w:rsid w:val="00936D78"/>
    <w:rsid w:val="00936EC0"/>
    <w:rsid w:val="00937674"/>
    <w:rsid w:val="00937AA8"/>
    <w:rsid w:val="009401B4"/>
    <w:rsid w:val="00940807"/>
    <w:rsid w:val="009409B3"/>
    <w:rsid w:val="00941828"/>
    <w:rsid w:val="00941EB5"/>
    <w:rsid w:val="009420FA"/>
    <w:rsid w:val="0094213B"/>
    <w:rsid w:val="009421E2"/>
    <w:rsid w:val="009423CC"/>
    <w:rsid w:val="009424C5"/>
    <w:rsid w:val="0094255A"/>
    <w:rsid w:val="009428CE"/>
    <w:rsid w:val="00942E8D"/>
    <w:rsid w:val="00942F73"/>
    <w:rsid w:val="00943261"/>
    <w:rsid w:val="009433C6"/>
    <w:rsid w:val="0094342A"/>
    <w:rsid w:val="0094414E"/>
    <w:rsid w:val="00944304"/>
    <w:rsid w:val="00944956"/>
    <w:rsid w:val="009456C9"/>
    <w:rsid w:val="00945999"/>
    <w:rsid w:val="00945CDE"/>
    <w:rsid w:val="00946FDC"/>
    <w:rsid w:val="009478E8"/>
    <w:rsid w:val="00947C8D"/>
    <w:rsid w:val="00947F3E"/>
    <w:rsid w:val="009502D6"/>
    <w:rsid w:val="00950674"/>
    <w:rsid w:val="009506BE"/>
    <w:rsid w:val="00950A3F"/>
    <w:rsid w:val="00951099"/>
    <w:rsid w:val="0095216D"/>
    <w:rsid w:val="009522D6"/>
    <w:rsid w:val="00952520"/>
    <w:rsid w:val="009528B3"/>
    <w:rsid w:val="009537E2"/>
    <w:rsid w:val="00953E26"/>
    <w:rsid w:val="009547B2"/>
    <w:rsid w:val="00954A33"/>
    <w:rsid w:val="00954FEE"/>
    <w:rsid w:val="00955332"/>
    <w:rsid w:val="0095551F"/>
    <w:rsid w:val="0095759D"/>
    <w:rsid w:val="009604BE"/>
    <w:rsid w:val="00960572"/>
    <w:rsid w:val="009606C3"/>
    <w:rsid w:val="009606F4"/>
    <w:rsid w:val="00961578"/>
    <w:rsid w:val="009619CD"/>
    <w:rsid w:val="00961BA9"/>
    <w:rsid w:val="0096239F"/>
    <w:rsid w:val="0096243B"/>
    <w:rsid w:val="00962958"/>
    <w:rsid w:val="00963EA0"/>
    <w:rsid w:val="00964469"/>
    <w:rsid w:val="0096449B"/>
    <w:rsid w:val="009657D0"/>
    <w:rsid w:val="0096624F"/>
    <w:rsid w:val="0096725E"/>
    <w:rsid w:val="00967492"/>
    <w:rsid w:val="00967AD3"/>
    <w:rsid w:val="00967B47"/>
    <w:rsid w:val="009703A6"/>
    <w:rsid w:val="00971056"/>
    <w:rsid w:val="0097205B"/>
    <w:rsid w:val="009729F2"/>
    <w:rsid w:val="00973330"/>
    <w:rsid w:val="00973745"/>
    <w:rsid w:val="00973AFC"/>
    <w:rsid w:val="00975182"/>
    <w:rsid w:val="0097535B"/>
    <w:rsid w:val="009764A4"/>
    <w:rsid w:val="0097653A"/>
    <w:rsid w:val="00976F49"/>
    <w:rsid w:val="00977601"/>
    <w:rsid w:val="0097768C"/>
    <w:rsid w:val="00977794"/>
    <w:rsid w:val="00977D9D"/>
    <w:rsid w:val="00977EE0"/>
    <w:rsid w:val="00977FE8"/>
    <w:rsid w:val="0098003F"/>
    <w:rsid w:val="009805A8"/>
    <w:rsid w:val="009809DB"/>
    <w:rsid w:val="00981322"/>
    <w:rsid w:val="0098191B"/>
    <w:rsid w:val="00981DFD"/>
    <w:rsid w:val="00981F73"/>
    <w:rsid w:val="00982828"/>
    <w:rsid w:val="00982EA7"/>
    <w:rsid w:val="00983BDE"/>
    <w:rsid w:val="00983EA6"/>
    <w:rsid w:val="009847B1"/>
    <w:rsid w:val="00984CBC"/>
    <w:rsid w:val="00984E46"/>
    <w:rsid w:val="00985106"/>
    <w:rsid w:val="00985623"/>
    <w:rsid w:val="00985677"/>
    <w:rsid w:val="009856C9"/>
    <w:rsid w:val="009856E6"/>
    <w:rsid w:val="00985BF0"/>
    <w:rsid w:val="00985EF2"/>
    <w:rsid w:val="00986296"/>
    <w:rsid w:val="009865ED"/>
    <w:rsid w:val="00986AFA"/>
    <w:rsid w:val="00986DC2"/>
    <w:rsid w:val="00986F21"/>
    <w:rsid w:val="00987725"/>
    <w:rsid w:val="00987AF5"/>
    <w:rsid w:val="00987BD8"/>
    <w:rsid w:val="00987C55"/>
    <w:rsid w:val="00990CFA"/>
    <w:rsid w:val="009917C8"/>
    <w:rsid w:val="00991B6D"/>
    <w:rsid w:val="00991D27"/>
    <w:rsid w:val="009927F8"/>
    <w:rsid w:val="00992A50"/>
    <w:rsid w:val="009935C7"/>
    <w:rsid w:val="00993767"/>
    <w:rsid w:val="009937C6"/>
    <w:rsid w:val="00993AD9"/>
    <w:rsid w:val="0099502E"/>
    <w:rsid w:val="009960A9"/>
    <w:rsid w:val="009963AE"/>
    <w:rsid w:val="00996F57"/>
    <w:rsid w:val="00997013"/>
    <w:rsid w:val="00997636"/>
    <w:rsid w:val="009976C0"/>
    <w:rsid w:val="00997A37"/>
    <w:rsid w:val="00997E13"/>
    <w:rsid w:val="00997E6F"/>
    <w:rsid w:val="009A02E6"/>
    <w:rsid w:val="009A0DC3"/>
    <w:rsid w:val="009A19D4"/>
    <w:rsid w:val="009A2209"/>
    <w:rsid w:val="009A2911"/>
    <w:rsid w:val="009A2A29"/>
    <w:rsid w:val="009A2ED3"/>
    <w:rsid w:val="009A31B3"/>
    <w:rsid w:val="009A368F"/>
    <w:rsid w:val="009A43BF"/>
    <w:rsid w:val="009A4AC2"/>
    <w:rsid w:val="009A4B7D"/>
    <w:rsid w:val="009A4D1B"/>
    <w:rsid w:val="009A57B7"/>
    <w:rsid w:val="009A5CE4"/>
    <w:rsid w:val="009A5EC6"/>
    <w:rsid w:val="009A65CB"/>
    <w:rsid w:val="009A677B"/>
    <w:rsid w:val="009A6784"/>
    <w:rsid w:val="009A6E04"/>
    <w:rsid w:val="009A6E3D"/>
    <w:rsid w:val="009A6F38"/>
    <w:rsid w:val="009A7DDA"/>
    <w:rsid w:val="009B121E"/>
    <w:rsid w:val="009B2210"/>
    <w:rsid w:val="009B224D"/>
    <w:rsid w:val="009B261D"/>
    <w:rsid w:val="009B2C7D"/>
    <w:rsid w:val="009B2F6E"/>
    <w:rsid w:val="009B30E4"/>
    <w:rsid w:val="009B38DF"/>
    <w:rsid w:val="009B45DF"/>
    <w:rsid w:val="009B4A42"/>
    <w:rsid w:val="009B4BFE"/>
    <w:rsid w:val="009B51D3"/>
    <w:rsid w:val="009B7245"/>
    <w:rsid w:val="009B758F"/>
    <w:rsid w:val="009C0682"/>
    <w:rsid w:val="009C0696"/>
    <w:rsid w:val="009C092C"/>
    <w:rsid w:val="009C0D9A"/>
    <w:rsid w:val="009C1493"/>
    <w:rsid w:val="009C1A73"/>
    <w:rsid w:val="009C1BE2"/>
    <w:rsid w:val="009C1FC4"/>
    <w:rsid w:val="009C29C9"/>
    <w:rsid w:val="009C2F44"/>
    <w:rsid w:val="009C332E"/>
    <w:rsid w:val="009C3ED1"/>
    <w:rsid w:val="009C4038"/>
    <w:rsid w:val="009C4A52"/>
    <w:rsid w:val="009C4E67"/>
    <w:rsid w:val="009C50DA"/>
    <w:rsid w:val="009C51B0"/>
    <w:rsid w:val="009C5207"/>
    <w:rsid w:val="009C5CBB"/>
    <w:rsid w:val="009C5EA5"/>
    <w:rsid w:val="009C6046"/>
    <w:rsid w:val="009C6224"/>
    <w:rsid w:val="009C6AF5"/>
    <w:rsid w:val="009C6BA1"/>
    <w:rsid w:val="009D0429"/>
    <w:rsid w:val="009D0CA8"/>
    <w:rsid w:val="009D167A"/>
    <w:rsid w:val="009D1D06"/>
    <w:rsid w:val="009D1ECA"/>
    <w:rsid w:val="009D2347"/>
    <w:rsid w:val="009D259C"/>
    <w:rsid w:val="009D3726"/>
    <w:rsid w:val="009D3878"/>
    <w:rsid w:val="009D4005"/>
    <w:rsid w:val="009D5243"/>
    <w:rsid w:val="009D5562"/>
    <w:rsid w:val="009D5677"/>
    <w:rsid w:val="009D60DD"/>
    <w:rsid w:val="009D6215"/>
    <w:rsid w:val="009D6A4B"/>
    <w:rsid w:val="009D70CA"/>
    <w:rsid w:val="009D7342"/>
    <w:rsid w:val="009D765C"/>
    <w:rsid w:val="009D7C51"/>
    <w:rsid w:val="009E0274"/>
    <w:rsid w:val="009E07D6"/>
    <w:rsid w:val="009E08E8"/>
    <w:rsid w:val="009E099E"/>
    <w:rsid w:val="009E1391"/>
    <w:rsid w:val="009E14B4"/>
    <w:rsid w:val="009E3551"/>
    <w:rsid w:val="009E3889"/>
    <w:rsid w:val="009E3B16"/>
    <w:rsid w:val="009E3D01"/>
    <w:rsid w:val="009E3D34"/>
    <w:rsid w:val="009E3F3D"/>
    <w:rsid w:val="009E3F5E"/>
    <w:rsid w:val="009E43EB"/>
    <w:rsid w:val="009E54F3"/>
    <w:rsid w:val="009E5881"/>
    <w:rsid w:val="009E6171"/>
    <w:rsid w:val="009E6779"/>
    <w:rsid w:val="009E680E"/>
    <w:rsid w:val="009E6CE2"/>
    <w:rsid w:val="009E6D53"/>
    <w:rsid w:val="009E730E"/>
    <w:rsid w:val="009E74B6"/>
    <w:rsid w:val="009F02C7"/>
    <w:rsid w:val="009F08B4"/>
    <w:rsid w:val="009F112A"/>
    <w:rsid w:val="009F1604"/>
    <w:rsid w:val="009F2031"/>
    <w:rsid w:val="009F3543"/>
    <w:rsid w:val="009F4628"/>
    <w:rsid w:val="009F4D77"/>
    <w:rsid w:val="009F4DEF"/>
    <w:rsid w:val="009F4FE6"/>
    <w:rsid w:val="009F6315"/>
    <w:rsid w:val="009F7485"/>
    <w:rsid w:val="009F7F04"/>
    <w:rsid w:val="009F7F45"/>
    <w:rsid w:val="00A00454"/>
    <w:rsid w:val="00A00F9D"/>
    <w:rsid w:val="00A01322"/>
    <w:rsid w:val="00A01931"/>
    <w:rsid w:val="00A01A10"/>
    <w:rsid w:val="00A01EA2"/>
    <w:rsid w:val="00A023C0"/>
    <w:rsid w:val="00A0286F"/>
    <w:rsid w:val="00A02A51"/>
    <w:rsid w:val="00A02B45"/>
    <w:rsid w:val="00A0311B"/>
    <w:rsid w:val="00A037A2"/>
    <w:rsid w:val="00A0471C"/>
    <w:rsid w:val="00A04BA8"/>
    <w:rsid w:val="00A0529B"/>
    <w:rsid w:val="00A0610C"/>
    <w:rsid w:val="00A06EDA"/>
    <w:rsid w:val="00A0705E"/>
    <w:rsid w:val="00A07112"/>
    <w:rsid w:val="00A07328"/>
    <w:rsid w:val="00A07AF1"/>
    <w:rsid w:val="00A100B3"/>
    <w:rsid w:val="00A10835"/>
    <w:rsid w:val="00A10BB7"/>
    <w:rsid w:val="00A10DA7"/>
    <w:rsid w:val="00A111DC"/>
    <w:rsid w:val="00A113D2"/>
    <w:rsid w:val="00A11E52"/>
    <w:rsid w:val="00A1210A"/>
    <w:rsid w:val="00A134B1"/>
    <w:rsid w:val="00A135BC"/>
    <w:rsid w:val="00A1459A"/>
    <w:rsid w:val="00A14D1C"/>
    <w:rsid w:val="00A1507D"/>
    <w:rsid w:val="00A15540"/>
    <w:rsid w:val="00A155EA"/>
    <w:rsid w:val="00A15AA5"/>
    <w:rsid w:val="00A15C4B"/>
    <w:rsid w:val="00A15C71"/>
    <w:rsid w:val="00A167C7"/>
    <w:rsid w:val="00A16ED3"/>
    <w:rsid w:val="00A1752A"/>
    <w:rsid w:val="00A17750"/>
    <w:rsid w:val="00A17C20"/>
    <w:rsid w:val="00A20144"/>
    <w:rsid w:val="00A2090A"/>
    <w:rsid w:val="00A20B0A"/>
    <w:rsid w:val="00A20C61"/>
    <w:rsid w:val="00A210A1"/>
    <w:rsid w:val="00A210A2"/>
    <w:rsid w:val="00A214FC"/>
    <w:rsid w:val="00A2240D"/>
    <w:rsid w:val="00A224D3"/>
    <w:rsid w:val="00A22607"/>
    <w:rsid w:val="00A227AA"/>
    <w:rsid w:val="00A227B0"/>
    <w:rsid w:val="00A22879"/>
    <w:rsid w:val="00A23730"/>
    <w:rsid w:val="00A23E76"/>
    <w:rsid w:val="00A241DB"/>
    <w:rsid w:val="00A24231"/>
    <w:rsid w:val="00A248D8"/>
    <w:rsid w:val="00A24912"/>
    <w:rsid w:val="00A24C28"/>
    <w:rsid w:val="00A24EDF"/>
    <w:rsid w:val="00A2505E"/>
    <w:rsid w:val="00A25FB5"/>
    <w:rsid w:val="00A268F1"/>
    <w:rsid w:val="00A269AE"/>
    <w:rsid w:val="00A27122"/>
    <w:rsid w:val="00A27161"/>
    <w:rsid w:val="00A27528"/>
    <w:rsid w:val="00A279B6"/>
    <w:rsid w:val="00A27AFF"/>
    <w:rsid w:val="00A30821"/>
    <w:rsid w:val="00A30913"/>
    <w:rsid w:val="00A30A81"/>
    <w:rsid w:val="00A30FAA"/>
    <w:rsid w:val="00A3165C"/>
    <w:rsid w:val="00A31F77"/>
    <w:rsid w:val="00A3227E"/>
    <w:rsid w:val="00A32744"/>
    <w:rsid w:val="00A32D39"/>
    <w:rsid w:val="00A32E73"/>
    <w:rsid w:val="00A33146"/>
    <w:rsid w:val="00A33563"/>
    <w:rsid w:val="00A33A95"/>
    <w:rsid w:val="00A34103"/>
    <w:rsid w:val="00A34167"/>
    <w:rsid w:val="00A34264"/>
    <w:rsid w:val="00A346E5"/>
    <w:rsid w:val="00A35504"/>
    <w:rsid w:val="00A35728"/>
    <w:rsid w:val="00A40282"/>
    <w:rsid w:val="00A4051A"/>
    <w:rsid w:val="00A4058F"/>
    <w:rsid w:val="00A4146C"/>
    <w:rsid w:val="00A41575"/>
    <w:rsid w:val="00A41634"/>
    <w:rsid w:val="00A41A7D"/>
    <w:rsid w:val="00A41FAC"/>
    <w:rsid w:val="00A42B42"/>
    <w:rsid w:val="00A42B4B"/>
    <w:rsid w:val="00A431A4"/>
    <w:rsid w:val="00A438C7"/>
    <w:rsid w:val="00A44335"/>
    <w:rsid w:val="00A44906"/>
    <w:rsid w:val="00A44BEC"/>
    <w:rsid w:val="00A44C56"/>
    <w:rsid w:val="00A44E74"/>
    <w:rsid w:val="00A4528F"/>
    <w:rsid w:val="00A4542A"/>
    <w:rsid w:val="00A4581D"/>
    <w:rsid w:val="00A45845"/>
    <w:rsid w:val="00A45DE5"/>
    <w:rsid w:val="00A45FE7"/>
    <w:rsid w:val="00A461C2"/>
    <w:rsid w:val="00A4644F"/>
    <w:rsid w:val="00A46D57"/>
    <w:rsid w:val="00A47258"/>
    <w:rsid w:val="00A47728"/>
    <w:rsid w:val="00A4772F"/>
    <w:rsid w:val="00A47B16"/>
    <w:rsid w:val="00A50B63"/>
    <w:rsid w:val="00A51070"/>
    <w:rsid w:val="00A5108B"/>
    <w:rsid w:val="00A5118E"/>
    <w:rsid w:val="00A514CA"/>
    <w:rsid w:val="00A5177B"/>
    <w:rsid w:val="00A5202C"/>
    <w:rsid w:val="00A52597"/>
    <w:rsid w:val="00A52723"/>
    <w:rsid w:val="00A527F6"/>
    <w:rsid w:val="00A52937"/>
    <w:rsid w:val="00A5295A"/>
    <w:rsid w:val="00A5312C"/>
    <w:rsid w:val="00A53472"/>
    <w:rsid w:val="00A5372C"/>
    <w:rsid w:val="00A53882"/>
    <w:rsid w:val="00A538AF"/>
    <w:rsid w:val="00A53B82"/>
    <w:rsid w:val="00A545E7"/>
    <w:rsid w:val="00A55820"/>
    <w:rsid w:val="00A55E63"/>
    <w:rsid w:val="00A56006"/>
    <w:rsid w:val="00A567DD"/>
    <w:rsid w:val="00A56E7E"/>
    <w:rsid w:val="00A574F3"/>
    <w:rsid w:val="00A577B9"/>
    <w:rsid w:val="00A606C8"/>
    <w:rsid w:val="00A60BBF"/>
    <w:rsid w:val="00A611ED"/>
    <w:rsid w:val="00A613C3"/>
    <w:rsid w:val="00A61519"/>
    <w:rsid w:val="00A61D86"/>
    <w:rsid w:val="00A62BC0"/>
    <w:rsid w:val="00A63279"/>
    <w:rsid w:val="00A6388A"/>
    <w:rsid w:val="00A63C14"/>
    <w:rsid w:val="00A6413A"/>
    <w:rsid w:val="00A645EC"/>
    <w:rsid w:val="00A64DE5"/>
    <w:rsid w:val="00A653DC"/>
    <w:rsid w:val="00A6555A"/>
    <w:rsid w:val="00A6564B"/>
    <w:rsid w:val="00A6628D"/>
    <w:rsid w:val="00A66437"/>
    <w:rsid w:val="00A66A93"/>
    <w:rsid w:val="00A66D30"/>
    <w:rsid w:val="00A66E47"/>
    <w:rsid w:val="00A66F62"/>
    <w:rsid w:val="00A67CB7"/>
    <w:rsid w:val="00A700A9"/>
    <w:rsid w:val="00A71592"/>
    <w:rsid w:val="00A717A2"/>
    <w:rsid w:val="00A71A27"/>
    <w:rsid w:val="00A71B4A"/>
    <w:rsid w:val="00A7279C"/>
    <w:rsid w:val="00A72A2E"/>
    <w:rsid w:val="00A72BC0"/>
    <w:rsid w:val="00A7356C"/>
    <w:rsid w:val="00A74057"/>
    <w:rsid w:val="00A743C9"/>
    <w:rsid w:val="00A7440A"/>
    <w:rsid w:val="00A74FF9"/>
    <w:rsid w:val="00A750BE"/>
    <w:rsid w:val="00A75121"/>
    <w:rsid w:val="00A7518B"/>
    <w:rsid w:val="00A759E1"/>
    <w:rsid w:val="00A76770"/>
    <w:rsid w:val="00A76E22"/>
    <w:rsid w:val="00A77FCA"/>
    <w:rsid w:val="00A8072B"/>
    <w:rsid w:val="00A808DF"/>
    <w:rsid w:val="00A80AEA"/>
    <w:rsid w:val="00A812A2"/>
    <w:rsid w:val="00A817E7"/>
    <w:rsid w:val="00A8183A"/>
    <w:rsid w:val="00A81D1E"/>
    <w:rsid w:val="00A81DB3"/>
    <w:rsid w:val="00A82B2F"/>
    <w:rsid w:val="00A82BC9"/>
    <w:rsid w:val="00A8316A"/>
    <w:rsid w:val="00A83754"/>
    <w:rsid w:val="00A83882"/>
    <w:rsid w:val="00A83B59"/>
    <w:rsid w:val="00A83D16"/>
    <w:rsid w:val="00A840B9"/>
    <w:rsid w:val="00A84831"/>
    <w:rsid w:val="00A84F60"/>
    <w:rsid w:val="00A8517D"/>
    <w:rsid w:val="00A86265"/>
    <w:rsid w:val="00A86DC8"/>
    <w:rsid w:val="00A86E6D"/>
    <w:rsid w:val="00A86FA3"/>
    <w:rsid w:val="00A90085"/>
    <w:rsid w:val="00A902A4"/>
    <w:rsid w:val="00A906B9"/>
    <w:rsid w:val="00A911A4"/>
    <w:rsid w:val="00A91605"/>
    <w:rsid w:val="00A92243"/>
    <w:rsid w:val="00A92EAA"/>
    <w:rsid w:val="00A93236"/>
    <w:rsid w:val="00A9341D"/>
    <w:rsid w:val="00A93566"/>
    <w:rsid w:val="00A938A8"/>
    <w:rsid w:val="00A939B3"/>
    <w:rsid w:val="00A93D4F"/>
    <w:rsid w:val="00A9419F"/>
    <w:rsid w:val="00A949A2"/>
    <w:rsid w:val="00A94A61"/>
    <w:rsid w:val="00A955F7"/>
    <w:rsid w:val="00A95655"/>
    <w:rsid w:val="00A96971"/>
    <w:rsid w:val="00A96CD2"/>
    <w:rsid w:val="00A97B45"/>
    <w:rsid w:val="00AA008D"/>
    <w:rsid w:val="00AA0438"/>
    <w:rsid w:val="00AA0537"/>
    <w:rsid w:val="00AA1172"/>
    <w:rsid w:val="00AA1367"/>
    <w:rsid w:val="00AA226E"/>
    <w:rsid w:val="00AA25E7"/>
    <w:rsid w:val="00AA282F"/>
    <w:rsid w:val="00AA2AC3"/>
    <w:rsid w:val="00AA3008"/>
    <w:rsid w:val="00AA4293"/>
    <w:rsid w:val="00AA45D4"/>
    <w:rsid w:val="00AA5086"/>
    <w:rsid w:val="00AA53AC"/>
    <w:rsid w:val="00AA5AD7"/>
    <w:rsid w:val="00AA69A5"/>
    <w:rsid w:val="00AA6A57"/>
    <w:rsid w:val="00AA7588"/>
    <w:rsid w:val="00AA7637"/>
    <w:rsid w:val="00AA798F"/>
    <w:rsid w:val="00AB1F48"/>
    <w:rsid w:val="00AB2A01"/>
    <w:rsid w:val="00AB2E2D"/>
    <w:rsid w:val="00AB31C3"/>
    <w:rsid w:val="00AB467B"/>
    <w:rsid w:val="00AB4ADC"/>
    <w:rsid w:val="00AB5EFB"/>
    <w:rsid w:val="00AB79D4"/>
    <w:rsid w:val="00AB7E63"/>
    <w:rsid w:val="00AB7F8A"/>
    <w:rsid w:val="00AC06A0"/>
    <w:rsid w:val="00AC072C"/>
    <w:rsid w:val="00AC0C17"/>
    <w:rsid w:val="00AC0E42"/>
    <w:rsid w:val="00AC155C"/>
    <w:rsid w:val="00AC15FE"/>
    <w:rsid w:val="00AC1D2D"/>
    <w:rsid w:val="00AC1FBB"/>
    <w:rsid w:val="00AC212E"/>
    <w:rsid w:val="00AC2754"/>
    <w:rsid w:val="00AC290C"/>
    <w:rsid w:val="00AC2D6C"/>
    <w:rsid w:val="00AC30D2"/>
    <w:rsid w:val="00AC31BF"/>
    <w:rsid w:val="00AC36EE"/>
    <w:rsid w:val="00AC39C5"/>
    <w:rsid w:val="00AC3EA0"/>
    <w:rsid w:val="00AC43AC"/>
    <w:rsid w:val="00AC5386"/>
    <w:rsid w:val="00AC54B0"/>
    <w:rsid w:val="00AC56EF"/>
    <w:rsid w:val="00AC575E"/>
    <w:rsid w:val="00AC691D"/>
    <w:rsid w:val="00AC6F25"/>
    <w:rsid w:val="00AC70F5"/>
    <w:rsid w:val="00AC7ECF"/>
    <w:rsid w:val="00AC7F21"/>
    <w:rsid w:val="00AD0A63"/>
    <w:rsid w:val="00AD0C86"/>
    <w:rsid w:val="00AD0D42"/>
    <w:rsid w:val="00AD1097"/>
    <w:rsid w:val="00AD1100"/>
    <w:rsid w:val="00AD1336"/>
    <w:rsid w:val="00AD1A57"/>
    <w:rsid w:val="00AD1BC5"/>
    <w:rsid w:val="00AD2198"/>
    <w:rsid w:val="00AD21B0"/>
    <w:rsid w:val="00AD2426"/>
    <w:rsid w:val="00AD29DD"/>
    <w:rsid w:val="00AD2AC4"/>
    <w:rsid w:val="00AD2C54"/>
    <w:rsid w:val="00AD2FE4"/>
    <w:rsid w:val="00AD346C"/>
    <w:rsid w:val="00AD3599"/>
    <w:rsid w:val="00AD3BCC"/>
    <w:rsid w:val="00AD4A52"/>
    <w:rsid w:val="00AD4BFE"/>
    <w:rsid w:val="00AD50D4"/>
    <w:rsid w:val="00AD53A7"/>
    <w:rsid w:val="00AD587D"/>
    <w:rsid w:val="00AD5A89"/>
    <w:rsid w:val="00AD5BB9"/>
    <w:rsid w:val="00AD7181"/>
    <w:rsid w:val="00AD7B0E"/>
    <w:rsid w:val="00AD7F7B"/>
    <w:rsid w:val="00AE0D3D"/>
    <w:rsid w:val="00AE10B6"/>
    <w:rsid w:val="00AE172F"/>
    <w:rsid w:val="00AE1812"/>
    <w:rsid w:val="00AE2B9A"/>
    <w:rsid w:val="00AE2C77"/>
    <w:rsid w:val="00AE30BC"/>
    <w:rsid w:val="00AE34C3"/>
    <w:rsid w:val="00AE34E0"/>
    <w:rsid w:val="00AE3D34"/>
    <w:rsid w:val="00AE3D8D"/>
    <w:rsid w:val="00AE4922"/>
    <w:rsid w:val="00AE543A"/>
    <w:rsid w:val="00AE598A"/>
    <w:rsid w:val="00AE5CA4"/>
    <w:rsid w:val="00AE5D9D"/>
    <w:rsid w:val="00AE684E"/>
    <w:rsid w:val="00AE6DE5"/>
    <w:rsid w:val="00AE7215"/>
    <w:rsid w:val="00AE736A"/>
    <w:rsid w:val="00AE754F"/>
    <w:rsid w:val="00AE77ED"/>
    <w:rsid w:val="00AE7B70"/>
    <w:rsid w:val="00AF00BD"/>
    <w:rsid w:val="00AF0570"/>
    <w:rsid w:val="00AF0930"/>
    <w:rsid w:val="00AF0AC1"/>
    <w:rsid w:val="00AF1186"/>
    <w:rsid w:val="00AF11B2"/>
    <w:rsid w:val="00AF11F4"/>
    <w:rsid w:val="00AF1851"/>
    <w:rsid w:val="00AF1C1C"/>
    <w:rsid w:val="00AF1F54"/>
    <w:rsid w:val="00AF2090"/>
    <w:rsid w:val="00AF2794"/>
    <w:rsid w:val="00AF2D77"/>
    <w:rsid w:val="00AF31B3"/>
    <w:rsid w:val="00AF3A4D"/>
    <w:rsid w:val="00AF4A3B"/>
    <w:rsid w:val="00AF4A8C"/>
    <w:rsid w:val="00AF5B52"/>
    <w:rsid w:val="00AF6549"/>
    <w:rsid w:val="00AF66D1"/>
    <w:rsid w:val="00AF680A"/>
    <w:rsid w:val="00AF6F65"/>
    <w:rsid w:val="00AF71C8"/>
    <w:rsid w:val="00AF76C1"/>
    <w:rsid w:val="00AF781D"/>
    <w:rsid w:val="00B000BC"/>
    <w:rsid w:val="00B00A0B"/>
    <w:rsid w:val="00B00E21"/>
    <w:rsid w:val="00B019A6"/>
    <w:rsid w:val="00B01B6F"/>
    <w:rsid w:val="00B01F8B"/>
    <w:rsid w:val="00B01FF3"/>
    <w:rsid w:val="00B02144"/>
    <w:rsid w:val="00B02C78"/>
    <w:rsid w:val="00B02FEE"/>
    <w:rsid w:val="00B035DC"/>
    <w:rsid w:val="00B03753"/>
    <w:rsid w:val="00B04818"/>
    <w:rsid w:val="00B05BBA"/>
    <w:rsid w:val="00B069CF"/>
    <w:rsid w:val="00B06C62"/>
    <w:rsid w:val="00B07766"/>
    <w:rsid w:val="00B07814"/>
    <w:rsid w:val="00B07FAD"/>
    <w:rsid w:val="00B107CB"/>
    <w:rsid w:val="00B10C3F"/>
    <w:rsid w:val="00B10F7E"/>
    <w:rsid w:val="00B1168E"/>
    <w:rsid w:val="00B11BD3"/>
    <w:rsid w:val="00B11DD7"/>
    <w:rsid w:val="00B120FA"/>
    <w:rsid w:val="00B122DC"/>
    <w:rsid w:val="00B12DAE"/>
    <w:rsid w:val="00B13205"/>
    <w:rsid w:val="00B148F4"/>
    <w:rsid w:val="00B14E65"/>
    <w:rsid w:val="00B14F60"/>
    <w:rsid w:val="00B1598F"/>
    <w:rsid w:val="00B16DA2"/>
    <w:rsid w:val="00B176A8"/>
    <w:rsid w:val="00B17B53"/>
    <w:rsid w:val="00B20BA9"/>
    <w:rsid w:val="00B20C92"/>
    <w:rsid w:val="00B214B0"/>
    <w:rsid w:val="00B21D74"/>
    <w:rsid w:val="00B233E9"/>
    <w:rsid w:val="00B24687"/>
    <w:rsid w:val="00B25023"/>
    <w:rsid w:val="00B2589F"/>
    <w:rsid w:val="00B259A9"/>
    <w:rsid w:val="00B259F1"/>
    <w:rsid w:val="00B25A73"/>
    <w:rsid w:val="00B25DDE"/>
    <w:rsid w:val="00B265A7"/>
    <w:rsid w:val="00B265E7"/>
    <w:rsid w:val="00B268FC"/>
    <w:rsid w:val="00B26A86"/>
    <w:rsid w:val="00B26B58"/>
    <w:rsid w:val="00B26E2C"/>
    <w:rsid w:val="00B278FE"/>
    <w:rsid w:val="00B27B92"/>
    <w:rsid w:val="00B30C63"/>
    <w:rsid w:val="00B31D8E"/>
    <w:rsid w:val="00B31F08"/>
    <w:rsid w:val="00B3294D"/>
    <w:rsid w:val="00B32D2B"/>
    <w:rsid w:val="00B33C6F"/>
    <w:rsid w:val="00B34668"/>
    <w:rsid w:val="00B3515C"/>
    <w:rsid w:val="00B35674"/>
    <w:rsid w:val="00B356EB"/>
    <w:rsid w:val="00B35B47"/>
    <w:rsid w:val="00B35FE9"/>
    <w:rsid w:val="00B35FFB"/>
    <w:rsid w:val="00B364CE"/>
    <w:rsid w:val="00B366C3"/>
    <w:rsid w:val="00B3673D"/>
    <w:rsid w:val="00B36D44"/>
    <w:rsid w:val="00B36F19"/>
    <w:rsid w:val="00B37BCB"/>
    <w:rsid w:val="00B406C4"/>
    <w:rsid w:val="00B40862"/>
    <w:rsid w:val="00B40BB0"/>
    <w:rsid w:val="00B41360"/>
    <w:rsid w:val="00B41BCC"/>
    <w:rsid w:val="00B41D69"/>
    <w:rsid w:val="00B41E8E"/>
    <w:rsid w:val="00B42839"/>
    <w:rsid w:val="00B42966"/>
    <w:rsid w:val="00B43025"/>
    <w:rsid w:val="00B43296"/>
    <w:rsid w:val="00B43D07"/>
    <w:rsid w:val="00B44B73"/>
    <w:rsid w:val="00B44D53"/>
    <w:rsid w:val="00B458F5"/>
    <w:rsid w:val="00B46977"/>
    <w:rsid w:val="00B472E8"/>
    <w:rsid w:val="00B47628"/>
    <w:rsid w:val="00B47634"/>
    <w:rsid w:val="00B47E6A"/>
    <w:rsid w:val="00B50C64"/>
    <w:rsid w:val="00B5111C"/>
    <w:rsid w:val="00B51786"/>
    <w:rsid w:val="00B51A29"/>
    <w:rsid w:val="00B51BAF"/>
    <w:rsid w:val="00B522A7"/>
    <w:rsid w:val="00B5269F"/>
    <w:rsid w:val="00B52DD8"/>
    <w:rsid w:val="00B52FC7"/>
    <w:rsid w:val="00B53042"/>
    <w:rsid w:val="00B5320F"/>
    <w:rsid w:val="00B538B1"/>
    <w:rsid w:val="00B53AAC"/>
    <w:rsid w:val="00B53E78"/>
    <w:rsid w:val="00B5406B"/>
    <w:rsid w:val="00B543A9"/>
    <w:rsid w:val="00B54D2F"/>
    <w:rsid w:val="00B551A5"/>
    <w:rsid w:val="00B551D3"/>
    <w:rsid w:val="00B55700"/>
    <w:rsid w:val="00B55FB6"/>
    <w:rsid w:val="00B562AA"/>
    <w:rsid w:val="00B569A7"/>
    <w:rsid w:val="00B571FF"/>
    <w:rsid w:val="00B57EB0"/>
    <w:rsid w:val="00B60483"/>
    <w:rsid w:val="00B60D6F"/>
    <w:rsid w:val="00B6108B"/>
    <w:rsid w:val="00B610D5"/>
    <w:rsid w:val="00B61288"/>
    <w:rsid w:val="00B616F1"/>
    <w:rsid w:val="00B619C7"/>
    <w:rsid w:val="00B61BE9"/>
    <w:rsid w:val="00B6214C"/>
    <w:rsid w:val="00B62307"/>
    <w:rsid w:val="00B62CC3"/>
    <w:rsid w:val="00B62FF3"/>
    <w:rsid w:val="00B63C66"/>
    <w:rsid w:val="00B63D3C"/>
    <w:rsid w:val="00B6460B"/>
    <w:rsid w:val="00B64F19"/>
    <w:rsid w:val="00B64FC4"/>
    <w:rsid w:val="00B65182"/>
    <w:rsid w:val="00B6640F"/>
    <w:rsid w:val="00B671C5"/>
    <w:rsid w:val="00B671C8"/>
    <w:rsid w:val="00B6728E"/>
    <w:rsid w:val="00B70368"/>
    <w:rsid w:val="00B70992"/>
    <w:rsid w:val="00B710DF"/>
    <w:rsid w:val="00B71A15"/>
    <w:rsid w:val="00B71C4B"/>
    <w:rsid w:val="00B71CF4"/>
    <w:rsid w:val="00B724EB"/>
    <w:rsid w:val="00B72D3F"/>
    <w:rsid w:val="00B7306E"/>
    <w:rsid w:val="00B7366F"/>
    <w:rsid w:val="00B7404E"/>
    <w:rsid w:val="00B74B32"/>
    <w:rsid w:val="00B74CD8"/>
    <w:rsid w:val="00B75845"/>
    <w:rsid w:val="00B75DFC"/>
    <w:rsid w:val="00B76465"/>
    <w:rsid w:val="00B765A1"/>
    <w:rsid w:val="00B765BF"/>
    <w:rsid w:val="00B76A1A"/>
    <w:rsid w:val="00B76A80"/>
    <w:rsid w:val="00B77282"/>
    <w:rsid w:val="00B77A1F"/>
    <w:rsid w:val="00B80256"/>
    <w:rsid w:val="00B803C0"/>
    <w:rsid w:val="00B80752"/>
    <w:rsid w:val="00B80D52"/>
    <w:rsid w:val="00B80DEE"/>
    <w:rsid w:val="00B80FB2"/>
    <w:rsid w:val="00B81199"/>
    <w:rsid w:val="00B816FD"/>
    <w:rsid w:val="00B828E5"/>
    <w:rsid w:val="00B834C1"/>
    <w:rsid w:val="00B83742"/>
    <w:rsid w:val="00B838A4"/>
    <w:rsid w:val="00B844AD"/>
    <w:rsid w:val="00B84953"/>
    <w:rsid w:val="00B85896"/>
    <w:rsid w:val="00B85F68"/>
    <w:rsid w:val="00B85FFD"/>
    <w:rsid w:val="00B86BEB"/>
    <w:rsid w:val="00B86BF4"/>
    <w:rsid w:val="00B86D0E"/>
    <w:rsid w:val="00B8721D"/>
    <w:rsid w:val="00B87E9D"/>
    <w:rsid w:val="00B90A16"/>
    <w:rsid w:val="00B91424"/>
    <w:rsid w:val="00B91461"/>
    <w:rsid w:val="00B917BD"/>
    <w:rsid w:val="00B9183F"/>
    <w:rsid w:val="00B919E9"/>
    <w:rsid w:val="00B920E1"/>
    <w:rsid w:val="00B9234B"/>
    <w:rsid w:val="00B92E9A"/>
    <w:rsid w:val="00B93700"/>
    <w:rsid w:val="00B957A0"/>
    <w:rsid w:val="00B967B3"/>
    <w:rsid w:val="00B969BB"/>
    <w:rsid w:val="00B973C0"/>
    <w:rsid w:val="00B979C9"/>
    <w:rsid w:val="00BA0250"/>
    <w:rsid w:val="00BA0F0F"/>
    <w:rsid w:val="00BA1545"/>
    <w:rsid w:val="00BA1CD9"/>
    <w:rsid w:val="00BA1CFC"/>
    <w:rsid w:val="00BA1F7B"/>
    <w:rsid w:val="00BA2826"/>
    <w:rsid w:val="00BA2858"/>
    <w:rsid w:val="00BA2B7E"/>
    <w:rsid w:val="00BA2CA3"/>
    <w:rsid w:val="00BA4293"/>
    <w:rsid w:val="00BA4802"/>
    <w:rsid w:val="00BA50BE"/>
    <w:rsid w:val="00BA645B"/>
    <w:rsid w:val="00BA6DDC"/>
    <w:rsid w:val="00BA6E91"/>
    <w:rsid w:val="00BA71B1"/>
    <w:rsid w:val="00BA7AF9"/>
    <w:rsid w:val="00BB036C"/>
    <w:rsid w:val="00BB03E4"/>
    <w:rsid w:val="00BB0407"/>
    <w:rsid w:val="00BB05F9"/>
    <w:rsid w:val="00BB05FD"/>
    <w:rsid w:val="00BB08FD"/>
    <w:rsid w:val="00BB0E18"/>
    <w:rsid w:val="00BB0FCC"/>
    <w:rsid w:val="00BB1075"/>
    <w:rsid w:val="00BB139E"/>
    <w:rsid w:val="00BB1551"/>
    <w:rsid w:val="00BB1A00"/>
    <w:rsid w:val="00BB1DEE"/>
    <w:rsid w:val="00BB1E07"/>
    <w:rsid w:val="00BB20F7"/>
    <w:rsid w:val="00BB2516"/>
    <w:rsid w:val="00BB2557"/>
    <w:rsid w:val="00BB280E"/>
    <w:rsid w:val="00BB2C11"/>
    <w:rsid w:val="00BB396B"/>
    <w:rsid w:val="00BB3BC2"/>
    <w:rsid w:val="00BB3D89"/>
    <w:rsid w:val="00BB4044"/>
    <w:rsid w:val="00BB410A"/>
    <w:rsid w:val="00BB44D4"/>
    <w:rsid w:val="00BB4B24"/>
    <w:rsid w:val="00BB4CE2"/>
    <w:rsid w:val="00BB51DA"/>
    <w:rsid w:val="00BB54CC"/>
    <w:rsid w:val="00BB5624"/>
    <w:rsid w:val="00BB5DB4"/>
    <w:rsid w:val="00BB5DF7"/>
    <w:rsid w:val="00BB5EB3"/>
    <w:rsid w:val="00BB601B"/>
    <w:rsid w:val="00BB65A3"/>
    <w:rsid w:val="00BB65CB"/>
    <w:rsid w:val="00BB66CF"/>
    <w:rsid w:val="00BB696F"/>
    <w:rsid w:val="00BB717B"/>
    <w:rsid w:val="00BB73A9"/>
    <w:rsid w:val="00BB7F9F"/>
    <w:rsid w:val="00BC00B7"/>
    <w:rsid w:val="00BC0117"/>
    <w:rsid w:val="00BC014A"/>
    <w:rsid w:val="00BC074B"/>
    <w:rsid w:val="00BC0C66"/>
    <w:rsid w:val="00BC16F1"/>
    <w:rsid w:val="00BC17AC"/>
    <w:rsid w:val="00BC1BCE"/>
    <w:rsid w:val="00BC1E2F"/>
    <w:rsid w:val="00BC2363"/>
    <w:rsid w:val="00BC3187"/>
    <w:rsid w:val="00BC3460"/>
    <w:rsid w:val="00BC4018"/>
    <w:rsid w:val="00BC4028"/>
    <w:rsid w:val="00BC40C7"/>
    <w:rsid w:val="00BC45AB"/>
    <w:rsid w:val="00BC4875"/>
    <w:rsid w:val="00BC4BC0"/>
    <w:rsid w:val="00BC5167"/>
    <w:rsid w:val="00BC53AF"/>
    <w:rsid w:val="00BC578B"/>
    <w:rsid w:val="00BC58E2"/>
    <w:rsid w:val="00BC5A49"/>
    <w:rsid w:val="00BC63C4"/>
    <w:rsid w:val="00BC64DA"/>
    <w:rsid w:val="00BC68E0"/>
    <w:rsid w:val="00BC733C"/>
    <w:rsid w:val="00BC744F"/>
    <w:rsid w:val="00BC766B"/>
    <w:rsid w:val="00BC77BD"/>
    <w:rsid w:val="00BC7980"/>
    <w:rsid w:val="00BC7DAD"/>
    <w:rsid w:val="00BC7DE8"/>
    <w:rsid w:val="00BD0390"/>
    <w:rsid w:val="00BD1286"/>
    <w:rsid w:val="00BD13FF"/>
    <w:rsid w:val="00BD14C0"/>
    <w:rsid w:val="00BD14DE"/>
    <w:rsid w:val="00BD1629"/>
    <w:rsid w:val="00BD1ABE"/>
    <w:rsid w:val="00BD1EF5"/>
    <w:rsid w:val="00BD240A"/>
    <w:rsid w:val="00BD246A"/>
    <w:rsid w:val="00BD26FD"/>
    <w:rsid w:val="00BD2CB6"/>
    <w:rsid w:val="00BD2CD8"/>
    <w:rsid w:val="00BD3A66"/>
    <w:rsid w:val="00BD41BC"/>
    <w:rsid w:val="00BD4347"/>
    <w:rsid w:val="00BD4826"/>
    <w:rsid w:val="00BD52BA"/>
    <w:rsid w:val="00BD5639"/>
    <w:rsid w:val="00BD5873"/>
    <w:rsid w:val="00BD5C5B"/>
    <w:rsid w:val="00BD602D"/>
    <w:rsid w:val="00BD677A"/>
    <w:rsid w:val="00BD6B4A"/>
    <w:rsid w:val="00BE0229"/>
    <w:rsid w:val="00BE037B"/>
    <w:rsid w:val="00BE0B23"/>
    <w:rsid w:val="00BE0FE7"/>
    <w:rsid w:val="00BE1295"/>
    <w:rsid w:val="00BE1A16"/>
    <w:rsid w:val="00BE1A3C"/>
    <w:rsid w:val="00BE1A53"/>
    <w:rsid w:val="00BE295B"/>
    <w:rsid w:val="00BE3AA5"/>
    <w:rsid w:val="00BE4336"/>
    <w:rsid w:val="00BE4EB1"/>
    <w:rsid w:val="00BE5185"/>
    <w:rsid w:val="00BE540B"/>
    <w:rsid w:val="00BE54B4"/>
    <w:rsid w:val="00BE5F7E"/>
    <w:rsid w:val="00BE6F8A"/>
    <w:rsid w:val="00BE70AA"/>
    <w:rsid w:val="00BF05D3"/>
    <w:rsid w:val="00BF0808"/>
    <w:rsid w:val="00BF085E"/>
    <w:rsid w:val="00BF0CBB"/>
    <w:rsid w:val="00BF1595"/>
    <w:rsid w:val="00BF16C0"/>
    <w:rsid w:val="00BF182A"/>
    <w:rsid w:val="00BF2979"/>
    <w:rsid w:val="00BF29C9"/>
    <w:rsid w:val="00BF3913"/>
    <w:rsid w:val="00BF3C1B"/>
    <w:rsid w:val="00BF3EA2"/>
    <w:rsid w:val="00BF3EA7"/>
    <w:rsid w:val="00BF42E9"/>
    <w:rsid w:val="00BF4690"/>
    <w:rsid w:val="00BF46B9"/>
    <w:rsid w:val="00BF49B9"/>
    <w:rsid w:val="00BF51D1"/>
    <w:rsid w:val="00BF55EB"/>
    <w:rsid w:val="00BF5B9B"/>
    <w:rsid w:val="00BF5E99"/>
    <w:rsid w:val="00BF7585"/>
    <w:rsid w:val="00BF77EE"/>
    <w:rsid w:val="00BF782C"/>
    <w:rsid w:val="00BF7AAF"/>
    <w:rsid w:val="00BF7C2B"/>
    <w:rsid w:val="00C00048"/>
    <w:rsid w:val="00C006B4"/>
    <w:rsid w:val="00C006EC"/>
    <w:rsid w:val="00C007E0"/>
    <w:rsid w:val="00C00A1D"/>
    <w:rsid w:val="00C011C4"/>
    <w:rsid w:val="00C01516"/>
    <w:rsid w:val="00C0160A"/>
    <w:rsid w:val="00C01B02"/>
    <w:rsid w:val="00C02241"/>
    <w:rsid w:val="00C0299C"/>
    <w:rsid w:val="00C02B8E"/>
    <w:rsid w:val="00C02D22"/>
    <w:rsid w:val="00C02F28"/>
    <w:rsid w:val="00C02FCB"/>
    <w:rsid w:val="00C032FE"/>
    <w:rsid w:val="00C038C4"/>
    <w:rsid w:val="00C03C71"/>
    <w:rsid w:val="00C04773"/>
    <w:rsid w:val="00C04D95"/>
    <w:rsid w:val="00C04F2D"/>
    <w:rsid w:val="00C0530E"/>
    <w:rsid w:val="00C05ECB"/>
    <w:rsid w:val="00C066F3"/>
    <w:rsid w:val="00C068AE"/>
    <w:rsid w:val="00C06940"/>
    <w:rsid w:val="00C07A1A"/>
    <w:rsid w:val="00C07B18"/>
    <w:rsid w:val="00C110EA"/>
    <w:rsid w:val="00C111AB"/>
    <w:rsid w:val="00C11907"/>
    <w:rsid w:val="00C11F3C"/>
    <w:rsid w:val="00C11FCE"/>
    <w:rsid w:val="00C123D6"/>
    <w:rsid w:val="00C129A2"/>
    <w:rsid w:val="00C137A4"/>
    <w:rsid w:val="00C14895"/>
    <w:rsid w:val="00C14E09"/>
    <w:rsid w:val="00C1519C"/>
    <w:rsid w:val="00C157CA"/>
    <w:rsid w:val="00C15AF6"/>
    <w:rsid w:val="00C15F20"/>
    <w:rsid w:val="00C15FB6"/>
    <w:rsid w:val="00C1640E"/>
    <w:rsid w:val="00C16762"/>
    <w:rsid w:val="00C16925"/>
    <w:rsid w:val="00C16C03"/>
    <w:rsid w:val="00C16CE1"/>
    <w:rsid w:val="00C170A6"/>
    <w:rsid w:val="00C1714B"/>
    <w:rsid w:val="00C17480"/>
    <w:rsid w:val="00C174E5"/>
    <w:rsid w:val="00C17A8A"/>
    <w:rsid w:val="00C17BF0"/>
    <w:rsid w:val="00C20A23"/>
    <w:rsid w:val="00C20ACC"/>
    <w:rsid w:val="00C20EE7"/>
    <w:rsid w:val="00C211A7"/>
    <w:rsid w:val="00C216FF"/>
    <w:rsid w:val="00C22308"/>
    <w:rsid w:val="00C22318"/>
    <w:rsid w:val="00C22419"/>
    <w:rsid w:val="00C2283E"/>
    <w:rsid w:val="00C22B58"/>
    <w:rsid w:val="00C22C67"/>
    <w:rsid w:val="00C22E46"/>
    <w:rsid w:val="00C2345E"/>
    <w:rsid w:val="00C23595"/>
    <w:rsid w:val="00C2363D"/>
    <w:rsid w:val="00C24995"/>
    <w:rsid w:val="00C253F3"/>
    <w:rsid w:val="00C25B1E"/>
    <w:rsid w:val="00C2793E"/>
    <w:rsid w:val="00C27F96"/>
    <w:rsid w:val="00C302AC"/>
    <w:rsid w:val="00C30950"/>
    <w:rsid w:val="00C30E6A"/>
    <w:rsid w:val="00C31035"/>
    <w:rsid w:val="00C3114C"/>
    <w:rsid w:val="00C31645"/>
    <w:rsid w:val="00C31F57"/>
    <w:rsid w:val="00C322D1"/>
    <w:rsid w:val="00C32BF7"/>
    <w:rsid w:val="00C33300"/>
    <w:rsid w:val="00C33AD6"/>
    <w:rsid w:val="00C34480"/>
    <w:rsid w:val="00C34CCC"/>
    <w:rsid w:val="00C35026"/>
    <w:rsid w:val="00C35BE1"/>
    <w:rsid w:val="00C3623E"/>
    <w:rsid w:val="00C362CB"/>
    <w:rsid w:val="00C37245"/>
    <w:rsid w:val="00C37259"/>
    <w:rsid w:val="00C37585"/>
    <w:rsid w:val="00C37790"/>
    <w:rsid w:val="00C37B3C"/>
    <w:rsid w:val="00C40336"/>
    <w:rsid w:val="00C410EF"/>
    <w:rsid w:val="00C415FD"/>
    <w:rsid w:val="00C41D02"/>
    <w:rsid w:val="00C42212"/>
    <w:rsid w:val="00C422A4"/>
    <w:rsid w:val="00C42AC9"/>
    <w:rsid w:val="00C43269"/>
    <w:rsid w:val="00C4365E"/>
    <w:rsid w:val="00C43DF3"/>
    <w:rsid w:val="00C44287"/>
    <w:rsid w:val="00C4462A"/>
    <w:rsid w:val="00C44C26"/>
    <w:rsid w:val="00C45532"/>
    <w:rsid w:val="00C45E0A"/>
    <w:rsid w:val="00C45FC0"/>
    <w:rsid w:val="00C461AA"/>
    <w:rsid w:val="00C464DA"/>
    <w:rsid w:val="00C46637"/>
    <w:rsid w:val="00C46F42"/>
    <w:rsid w:val="00C47263"/>
    <w:rsid w:val="00C47464"/>
    <w:rsid w:val="00C47A1C"/>
    <w:rsid w:val="00C501C8"/>
    <w:rsid w:val="00C5029D"/>
    <w:rsid w:val="00C50D96"/>
    <w:rsid w:val="00C515F4"/>
    <w:rsid w:val="00C51648"/>
    <w:rsid w:val="00C519D6"/>
    <w:rsid w:val="00C51BC8"/>
    <w:rsid w:val="00C52840"/>
    <w:rsid w:val="00C529AF"/>
    <w:rsid w:val="00C52A08"/>
    <w:rsid w:val="00C52F67"/>
    <w:rsid w:val="00C53469"/>
    <w:rsid w:val="00C535F7"/>
    <w:rsid w:val="00C53924"/>
    <w:rsid w:val="00C53BFC"/>
    <w:rsid w:val="00C53C49"/>
    <w:rsid w:val="00C53DE2"/>
    <w:rsid w:val="00C5409E"/>
    <w:rsid w:val="00C5422E"/>
    <w:rsid w:val="00C54E6B"/>
    <w:rsid w:val="00C55193"/>
    <w:rsid w:val="00C5519C"/>
    <w:rsid w:val="00C55CC9"/>
    <w:rsid w:val="00C5617E"/>
    <w:rsid w:val="00C561E9"/>
    <w:rsid w:val="00C57003"/>
    <w:rsid w:val="00C5747F"/>
    <w:rsid w:val="00C576A4"/>
    <w:rsid w:val="00C576DA"/>
    <w:rsid w:val="00C577DD"/>
    <w:rsid w:val="00C57953"/>
    <w:rsid w:val="00C5799B"/>
    <w:rsid w:val="00C57E25"/>
    <w:rsid w:val="00C60B65"/>
    <w:rsid w:val="00C61D06"/>
    <w:rsid w:val="00C622D0"/>
    <w:rsid w:val="00C62EE2"/>
    <w:rsid w:val="00C62EF1"/>
    <w:rsid w:val="00C62EFB"/>
    <w:rsid w:val="00C62F69"/>
    <w:rsid w:val="00C63250"/>
    <w:rsid w:val="00C6339E"/>
    <w:rsid w:val="00C637FE"/>
    <w:rsid w:val="00C63C30"/>
    <w:rsid w:val="00C6492B"/>
    <w:rsid w:val="00C64A7B"/>
    <w:rsid w:val="00C64B78"/>
    <w:rsid w:val="00C65094"/>
    <w:rsid w:val="00C654E2"/>
    <w:rsid w:val="00C6608C"/>
    <w:rsid w:val="00C666CD"/>
    <w:rsid w:val="00C66B37"/>
    <w:rsid w:val="00C6725A"/>
    <w:rsid w:val="00C67932"/>
    <w:rsid w:val="00C67DD8"/>
    <w:rsid w:val="00C7000D"/>
    <w:rsid w:val="00C7018A"/>
    <w:rsid w:val="00C704C2"/>
    <w:rsid w:val="00C70537"/>
    <w:rsid w:val="00C70853"/>
    <w:rsid w:val="00C70DFC"/>
    <w:rsid w:val="00C717E0"/>
    <w:rsid w:val="00C71845"/>
    <w:rsid w:val="00C72800"/>
    <w:rsid w:val="00C72DC2"/>
    <w:rsid w:val="00C732B2"/>
    <w:rsid w:val="00C73636"/>
    <w:rsid w:val="00C73C77"/>
    <w:rsid w:val="00C73D92"/>
    <w:rsid w:val="00C74195"/>
    <w:rsid w:val="00C74ABE"/>
    <w:rsid w:val="00C74B8D"/>
    <w:rsid w:val="00C74CB3"/>
    <w:rsid w:val="00C74D4F"/>
    <w:rsid w:val="00C74D52"/>
    <w:rsid w:val="00C75717"/>
    <w:rsid w:val="00C75723"/>
    <w:rsid w:val="00C7578A"/>
    <w:rsid w:val="00C7629E"/>
    <w:rsid w:val="00C76941"/>
    <w:rsid w:val="00C77537"/>
    <w:rsid w:val="00C776D6"/>
    <w:rsid w:val="00C80258"/>
    <w:rsid w:val="00C80453"/>
    <w:rsid w:val="00C80A24"/>
    <w:rsid w:val="00C80FC3"/>
    <w:rsid w:val="00C812C1"/>
    <w:rsid w:val="00C819FA"/>
    <w:rsid w:val="00C81A99"/>
    <w:rsid w:val="00C81B58"/>
    <w:rsid w:val="00C8365C"/>
    <w:rsid w:val="00C83A20"/>
    <w:rsid w:val="00C83A92"/>
    <w:rsid w:val="00C840B5"/>
    <w:rsid w:val="00C840E5"/>
    <w:rsid w:val="00C8459C"/>
    <w:rsid w:val="00C85662"/>
    <w:rsid w:val="00C856DC"/>
    <w:rsid w:val="00C8582D"/>
    <w:rsid w:val="00C85A11"/>
    <w:rsid w:val="00C85DFE"/>
    <w:rsid w:val="00C85E43"/>
    <w:rsid w:val="00C85FD3"/>
    <w:rsid w:val="00C85FF0"/>
    <w:rsid w:val="00C8640C"/>
    <w:rsid w:val="00C86638"/>
    <w:rsid w:val="00C86C6B"/>
    <w:rsid w:val="00C870F9"/>
    <w:rsid w:val="00C873CC"/>
    <w:rsid w:val="00C874AD"/>
    <w:rsid w:val="00C87681"/>
    <w:rsid w:val="00C87E66"/>
    <w:rsid w:val="00C9014C"/>
    <w:rsid w:val="00C910B5"/>
    <w:rsid w:val="00C9153A"/>
    <w:rsid w:val="00C91551"/>
    <w:rsid w:val="00C91DDB"/>
    <w:rsid w:val="00C921B6"/>
    <w:rsid w:val="00C9259F"/>
    <w:rsid w:val="00C93861"/>
    <w:rsid w:val="00C93F44"/>
    <w:rsid w:val="00C9436F"/>
    <w:rsid w:val="00C94577"/>
    <w:rsid w:val="00C9565D"/>
    <w:rsid w:val="00C9571F"/>
    <w:rsid w:val="00C957C6"/>
    <w:rsid w:val="00C95BB7"/>
    <w:rsid w:val="00C95F4F"/>
    <w:rsid w:val="00C963EE"/>
    <w:rsid w:val="00C967C9"/>
    <w:rsid w:val="00C96C37"/>
    <w:rsid w:val="00C9788F"/>
    <w:rsid w:val="00C97CB6"/>
    <w:rsid w:val="00C97F0D"/>
    <w:rsid w:val="00CA01CB"/>
    <w:rsid w:val="00CA082D"/>
    <w:rsid w:val="00CA16EE"/>
    <w:rsid w:val="00CA197D"/>
    <w:rsid w:val="00CA1B93"/>
    <w:rsid w:val="00CA1FC8"/>
    <w:rsid w:val="00CA2004"/>
    <w:rsid w:val="00CA20B4"/>
    <w:rsid w:val="00CA2EF9"/>
    <w:rsid w:val="00CA333C"/>
    <w:rsid w:val="00CA3E94"/>
    <w:rsid w:val="00CA4701"/>
    <w:rsid w:val="00CA4DBB"/>
    <w:rsid w:val="00CA50B8"/>
    <w:rsid w:val="00CA60D6"/>
    <w:rsid w:val="00CA6529"/>
    <w:rsid w:val="00CA6579"/>
    <w:rsid w:val="00CA6D90"/>
    <w:rsid w:val="00CA7269"/>
    <w:rsid w:val="00CA7453"/>
    <w:rsid w:val="00CB07FC"/>
    <w:rsid w:val="00CB138E"/>
    <w:rsid w:val="00CB1482"/>
    <w:rsid w:val="00CB1A98"/>
    <w:rsid w:val="00CB1FBF"/>
    <w:rsid w:val="00CB1FCD"/>
    <w:rsid w:val="00CB1FFA"/>
    <w:rsid w:val="00CB24F4"/>
    <w:rsid w:val="00CB26C7"/>
    <w:rsid w:val="00CB275E"/>
    <w:rsid w:val="00CB281A"/>
    <w:rsid w:val="00CB289D"/>
    <w:rsid w:val="00CB295F"/>
    <w:rsid w:val="00CB2997"/>
    <w:rsid w:val="00CB2AE9"/>
    <w:rsid w:val="00CB3151"/>
    <w:rsid w:val="00CB3242"/>
    <w:rsid w:val="00CB3873"/>
    <w:rsid w:val="00CB451D"/>
    <w:rsid w:val="00CB4695"/>
    <w:rsid w:val="00CB480F"/>
    <w:rsid w:val="00CB4EFE"/>
    <w:rsid w:val="00CB52C3"/>
    <w:rsid w:val="00CB5E56"/>
    <w:rsid w:val="00CB7513"/>
    <w:rsid w:val="00CB7618"/>
    <w:rsid w:val="00CB7BB3"/>
    <w:rsid w:val="00CC0281"/>
    <w:rsid w:val="00CC02FC"/>
    <w:rsid w:val="00CC1B86"/>
    <w:rsid w:val="00CC223B"/>
    <w:rsid w:val="00CC2B24"/>
    <w:rsid w:val="00CC32C7"/>
    <w:rsid w:val="00CC3312"/>
    <w:rsid w:val="00CC3395"/>
    <w:rsid w:val="00CC33DF"/>
    <w:rsid w:val="00CC3611"/>
    <w:rsid w:val="00CC3F5D"/>
    <w:rsid w:val="00CC458D"/>
    <w:rsid w:val="00CC46A0"/>
    <w:rsid w:val="00CC4C7A"/>
    <w:rsid w:val="00CC4D2C"/>
    <w:rsid w:val="00CC5614"/>
    <w:rsid w:val="00CC5AD8"/>
    <w:rsid w:val="00CC62CE"/>
    <w:rsid w:val="00CC6769"/>
    <w:rsid w:val="00CC6F76"/>
    <w:rsid w:val="00CC7CF5"/>
    <w:rsid w:val="00CC7F1A"/>
    <w:rsid w:val="00CD01A1"/>
    <w:rsid w:val="00CD18BD"/>
    <w:rsid w:val="00CD1E69"/>
    <w:rsid w:val="00CD1F49"/>
    <w:rsid w:val="00CD2E5E"/>
    <w:rsid w:val="00CD346E"/>
    <w:rsid w:val="00CD36AA"/>
    <w:rsid w:val="00CD3E1D"/>
    <w:rsid w:val="00CD4858"/>
    <w:rsid w:val="00CD577B"/>
    <w:rsid w:val="00CD5A1B"/>
    <w:rsid w:val="00CD5EAB"/>
    <w:rsid w:val="00CD5FF8"/>
    <w:rsid w:val="00CD6056"/>
    <w:rsid w:val="00CD63B7"/>
    <w:rsid w:val="00CD67ED"/>
    <w:rsid w:val="00CD685C"/>
    <w:rsid w:val="00CD73B6"/>
    <w:rsid w:val="00CD785C"/>
    <w:rsid w:val="00CE05AB"/>
    <w:rsid w:val="00CE0E51"/>
    <w:rsid w:val="00CE13CE"/>
    <w:rsid w:val="00CE195F"/>
    <w:rsid w:val="00CE1CF9"/>
    <w:rsid w:val="00CE2000"/>
    <w:rsid w:val="00CE2399"/>
    <w:rsid w:val="00CE243A"/>
    <w:rsid w:val="00CE39B9"/>
    <w:rsid w:val="00CE3F96"/>
    <w:rsid w:val="00CE4AA6"/>
    <w:rsid w:val="00CE5E28"/>
    <w:rsid w:val="00CE6096"/>
    <w:rsid w:val="00CE6135"/>
    <w:rsid w:val="00CE6AC0"/>
    <w:rsid w:val="00CE6F64"/>
    <w:rsid w:val="00CE7EA3"/>
    <w:rsid w:val="00CF034A"/>
    <w:rsid w:val="00CF05B3"/>
    <w:rsid w:val="00CF0A28"/>
    <w:rsid w:val="00CF0B98"/>
    <w:rsid w:val="00CF10FE"/>
    <w:rsid w:val="00CF177C"/>
    <w:rsid w:val="00CF17E1"/>
    <w:rsid w:val="00CF19A9"/>
    <w:rsid w:val="00CF2394"/>
    <w:rsid w:val="00CF259B"/>
    <w:rsid w:val="00CF2BA5"/>
    <w:rsid w:val="00CF2BBC"/>
    <w:rsid w:val="00CF2FBB"/>
    <w:rsid w:val="00CF3EA5"/>
    <w:rsid w:val="00CF41F8"/>
    <w:rsid w:val="00CF464E"/>
    <w:rsid w:val="00CF4D76"/>
    <w:rsid w:val="00CF53A2"/>
    <w:rsid w:val="00CF562A"/>
    <w:rsid w:val="00CF6013"/>
    <w:rsid w:val="00CF7A5E"/>
    <w:rsid w:val="00D0097D"/>
    <w:rsid w:val="00D00B02"/>
    <w:rsid w:val="00D011BF"/>
    <w:rsid w:val="00D012FC"/>
    <w:rsid w:val="00D01D9C"/>
    <w:rsid w:val="00D02717"/>
    <w:rsid w:val="00D029B7"/>
    <w:rsid w:val="00D037D7"/>
    <w:rsid w:val="00D048A6"/>
    <w:rsid w:val="00D04A6E"/>
    <w:rsid w:val="00D0511E"/>
    <w:rsid w:val="00D057EB"/>
    <w:rsid w:val="00D05B86"/>
    <w:rsid w:val="00D06462"/>
    <w:rsid w:val="00D06BF5"/>
    <w:rsid w:val="00D06DE3"/>
    <w:rsid w:val="00D07232"/>
    <w:rsid w:val="00D074FF"/>
    <w:rsid w:val="00D07584"/>
    <w:rsid w:val="00D079A3"/>
    <w:rsid w:val="00D10E20"/>
    <w:rsid w:val="00D10E67"/>
    <w:rsid w:val="00D11374"/>
    <w:rsid w:val="00D117F9"/>
    <w:rsid w:val="00D1283C"/>
    <w:rsid w:val="00D12C7F"/>
    <w:rsid w:val="00D13559"/>
    <w:rsid w:val="00D13ECD"/>
    <w:rsid w:val="00D13F1E"/>
    <w:rsid w:val="00D13F40"/>
    <w:rsid w:val="00D145A4"/>
    <w:rsid w:val="00D149F5"/>
    <w:rsid w:val="00D14CD2"/>
    <w:rsid w:val="00D14E23"/>
    <w:rsid w:val="00D1539B"/>
    <w:rsid w:val="00D15DD4"/>
    <w:rsid w:val="00D16323"/>
    <w:rsid w:val="00D169B3"/>
    <w:rsid w:val="00D16AD5"/>
    <w:rsid w:val="00D16D3E"/>
    <w:rsid w:val="00D17405"/>
    <w:rsid w:val="00D17A04"/>
    <w:rsid w:val="00D202A4"/>
    <w:rsid w:val="00D20855"/>
    <w:rsid w:val="00D20B88"/>
    <w:rsid w:val="00D20F96"/>
    <w:rsid w:val="00D213D6"/>
    <w:rsid w:val="00D217BA"/>
    <w:rsid w:val="00D21B67"/>
    <w:rsid w:val="00D21C52"/>
    <w:rsid w:val="00D21D92"/>
    <w:rsid w:val="00D22654"/>
    <w:rsid w:val="00D2269F"/>
    <w:rsid w:val="00D22727"/>
    <w:rsid w:val="00D22C0B"/>
    <w:rsid w:val="00D22EAE"/>
    <w:rsid w:val="00D23012"/>
    <w:rsid w:val="00D23350"/>
    <w:rsid w:val="00D2364C"/>
    <w:rsid w:val="00D23B93"/>
    <w:rsid w:val="00D24D35"/>
    <w:rsid w:val="00D24E31"/>
    <w:rsid w:val="00D24F4C"/>
    <w:rsid w:val="00D24F70"/>
    <w:rsid w:val="00D24FD2"/>
    <w:rsid w:val="00D25631"/>
    <w:rsid w:val="00D25F00"/>
    <w:rsid w:val="00D26270"/>
    <w:rsid w:val="00D26301"/>
    <w:rsid w:val="00D26363"/>
    <w:rsid w:val="00D26BD8"/>
    <w:rsid w:val="00D26C6C"/>
    <w:rsid w:val="00D26DBB"/>
    <w:rsid w:val="00D27192"/>
    <w:rsid w:val="00D303BA"/>
    <w:rsid w:val="00D304EF"/>
    <w:rsid w:val="00D3084F"/>
    <w:rsid w:val="00D30B75"/>
    <w:rsid w:val="00D31A0E"/>
    <w:rsid w:val="00D31FFC"/>
    <w:rsid w:val="00D32591"/>
    <w:rsid w:val="00D32930"/>
    <w:rsid w:val="00D32ED8"/>
    <w:rsid w:val="00D32FEE"/>
    <w:rsid w:val="00D33D14"/>
    <w:rsid w:val="00D33E14"/>
    <w:rsid w:val="00D342C7"/>
    <w:rsid w:val="00D3492C"/>
    <w:rsid w:val="00D3528A"/>
    <w:rsid w:val="00D3672C"/>
    <w:rsid w:val="00D36919"/>
    <w:rsid w:val="00D36CFC"/>
    <w:rsid w:val="00D36E9E"/>
    <w:rsid w:val="00D375EC"/>
    <w:rsid w:val="00D376D5"/>
    <w:rsid w:val="00D378DF"/>
    <w:rsid w:val="00D3793E"/>
    <w:rsid w:val="00D37DB2"/>
    <w:rsid w:val="00D40443"/>
    <w:rsid w:val="00D40DE4"/>
    <w:rsid w:val="00D410E6"/>
    <w:rsid w:val="00D4173A"/>
    <w:rsid w:val="00D41B32"/>
    <w:rsid w:val="00D420D9"/>
    <w:rsid w:val="00D4269E"/>
    <w:rsid w:val="00D435C2"/>
    <w:rsid w:val="00D4385F"/>
    <w:rsid w:val="00D439F9"/>
    <w:rsid w:val="00D43A92"/>
    <w:rsid w:val="00D4482B"/>
    <w:rsid w:val="00D44997"/>
    <w:rsid w:val="00D4511D"/>
    <w:rsid w:val="00D45268"/>
    <w:rsid w:val="00D46164"/>
    <w:rsid w:val="00D46459"/>
    <w:rsid w:val="00D47DF6"/>
    <w:rsid w:val="00D50D4A"/>
    <w:rsid w:val="00D5296D"/>
    <w:rsid w:val="00D52F88"/>
    <w:rsid w:val="00D53507"/>
    <w:rsid w:val="00D53A7D"/>
    <w:rsid w:val="00D546B2"/>
    <w:rsid w:val="00D55123"/>
    <w:rsid w:val="00D5577C"/>
    <w:rsid w:val="00D55790"/>
    <w:rsid w:val="00D57DDA"/>
    <w:rsid w:val="00D614F8"/>
    <w:rsid w:val="00D6164A"/>
    <w:rsid w:val="00D617AF"/>
    <w:rsid w:val="00D618F9"/>
    <w:rsid w:val="00D62004"/>
    <w:rsid w:val="00D6206A"/>
    <w:rsid w:val="00D6226E"/>
    <w:rsid w:val="00D62E25"/>
    <w:rsid w:val="00D62EA2"/>
    <w:rsid w:val="00D6353E"/>
    <w:rsid w:val="00D64150"/>
    <w:rsid w:val="00D641A3"/>
    <w:rsid w:val="00D64B66"/>
    <w:rsid w:val="00D64FBD"/>
    <w:rsid w:val="00D656CB"/>
    <w:rsid w:val="00D65E44"/>
    <w:rsid w:val="00D662DE"/>
    <w:rsid w:val="00D66575"/>
    <w:rsid w:val="00D66D66"/>
    <w:rsid w:val="00D67118"/>
    <w:rsid w:val="00D672C9"/>
    <w:rsid w:val="00D67433"/>
    <w:rsid w:val="00D704E7"/>
    <w:rsid w:val="00D72301"/>
    <w:rsid w:val="00D723BE"/>
    <w:rsid w:val="00D72ACD"/>
    <w:rsid w:val="00D7315C"/>
    <w:rsid w:val="00D73FBD"/>
    <w:rsid w:val="00D7414C"/>
    <w:rsid w:val="00D747CB"/>
    <w:rsid w:val="00D749C7"/>
    <w:rsid w:val="00D74AD2"/>
    <w:rsid w:val="00D74D35"/>
    <w:rsid w:val="00D759EE"/>
    <w:rsid w:val="00D75FE4"/>
    <w:rsid w:val="00D7676E"/>
    <w:rsid w:val="00D76859"/>
    <w:rsid w:val="00D76C65"/>
    <w:rsid w:val="00D772FD"/>
    <w:rsid w:val="00D77346"/>
    <w:rsid w:val="00D7776E"/>
    <w:rsid w:val="00D77C63"/>
    <w:rsid w:val="00D77E84"/>
    <w:rsid w:val="00D801DB"/>
    <w:rsid w:val="00D806D6"/>
    <w:rsid w:val="00D80B4A"/>
    <w:rsid w:val="00D80E21"/>
    <w:rsid w:val="00D80F6F"/>
    <w:rsid w:val="00D82239"/>
    <w:rsid w:val="00D82E45"/>
    <w:rsid w:val="00D831BA"/>
    <w:rsid w:val="00D8331B"/>
    <w:rsid w:val="00D83580"/>
    <w:rsid w:val="00D83E89"/>
    <w:rsid w:val="00D842D6"/>
    <w:rsid w:val="00D84B46"/>
    <w:rsid w:val="00D84C41"/>
    <w:rsid w:val="00D86D54"/>
    <w:rsid w:val="00D871D9"/>
    <w:rsid w:val="00D875E7"/>
    <w:rsid w:val="00D9087C"/>
    <w:rsid w:val="00D908C4"/>
    <w:rsid w:val="00D9118A"/>
    <w:rsid w:val="00D91A9B"/>
    <w:rsid w:val="00D91B75"/>
    <w:rsid w:val="00D91CCB"/>
    <w:rsid w:val="00D92819"/>
    <w:rsid w:val="00D92FD7"/>
    <w:rsid w:val="00D93EF0"/>
    <w:rsid w:val="00D94187"/>
    <w:rsid w:val="00D9447B"/>
    <w:rsid w:val="00D948E7"/>
    <w:rsid w:val="00D95706"/>
    <w:rsid w:val="00D95CDA"/>
    <w:rsid w:val="00D95E0D"/>
    <w:rsid w:val="00D963F0"/>
    <w:rsid w:val="00D97009"/>
    <w:rsid w:val="00D97169"/>
    <w:rsid w:val="00D97AEB"/>
    <w:rsid w:val="00D97D29"/>
    <w:rsid w:val="00D97D7F"/>
    <w:rsid w:val="00D97F2C"/>
    <w:rsid w:val="00DA05B5"/>
    <w:rsid w:val="00DA08CE"/>
    <w:rsid w:val="00DA1551"/>
    <w:rsid w:val="00DA216D"/>
    <w:rsid w:val="00DA2662"/>
    <w:rsid w:val="00DA28E3"/>
    <w:rsid w:val="00DA2A13"/>
    <w:rsid w:val="00DA2B73"/>
    <w:rsid w:val="00DA2C46"/>
    <w:rsid w:val="00DA340B"/>
    <w:rsid w:val="00DA3685"/>
    <w:rsid w:val="00DA43E2"/>
    <w:rsid w:val="00DA560F"/>
    <w:rsid w:val="00DA5A17"/>
    <w:rsid w:val="00DA709B"/>
    <w:rsid w:val="00DA715E"/>
    <w:rsid w:val="00DA78EA"/>
    <w:rsid w:val="00DA7C3A"/>
    <w:rsid w:val="00DB0468"/>
    <w:rsid w:val="00DB047A"/>
    <w:rsid w:val="00DB0739"/>
    <w:rsid w:val="00DB092A"/>
    <w:rsid w:val="00DB0CE0"/>
    <w:rsid w:val="00DB0FFE"/>
    <w:rsid w:val="00DB1175"/>
    <w:rsid w:val="00DB1E11"/>
    <w:rsid w:val="00DB2028"/>
    <w:rsid w:val="00DB207A"/>
    <w:rsid w:val="00DB2135"/>
    <w:rsid w:val="00DB2C1E"/>
    <w:rsid w:val="00DB33AC"/>
    <w:rsid w:val="00DB39F2"/>
    <w:rsid w:val="00DB410B"/>
    <w:rsid w:val="00DB4180"/>
    <w:rsid w:val="00DB526F"/>
    <w:rsid w:val="00DB59E6"/>
    <w:rsid w:val="00DB6001"/>
    <w:rsid w:val="00DB65BC"/>
    <w:rsid w:val="00DB6DAC"/>
    <w:rsid w:val="00DB75F9"/>
    <w:rsid w:val="00DB78CB"/>
    <w:rsid w:val="00DB79AD"/>
    <w:rsid w:val="00DC09C2"/>
    <w:rsid w:val="00DC108E"/>
    <w:rsid w:val="00DC10DC"/>
    <w:rsid w:val="00DC146C"/>
    <w:rsid w:val="00DC24C9"/>
    <w:rsid w:val="00DC25A1"/>
    <w:rsid w:val="00DC2785"/>
    <w:rsid w:val="00DC32FD"/>
    <w:rsid w:val="00DC3F1F"/>
    <w:rsid w:val="00DC4595"/>
    <w:rsid w:val="00DC567F"/>
    <w:rsid w:val="00DC577D"/>
    <w:rsid w:val="00DC5804"/>
    <w:rsid w:val="00DC5C0C"/>
    <w:rsid w:val="00DC5DB6"/>
    <w:rsid w:val="00DC5F4E"/>
    <w:rsid w:val="00DC68A5"/>
    <w:rsid w:val="00DC7EE9"/>
    <w:rsid w:val="00DD0DEA"/>
    <w:rsid w:val="00DD1124"/>
    <w:rsid w:val="00DD2646"/>
    <w:rsid w:val="00DD278B"/>
    <w:rsid w:val="00DD31F0"/>
    <w:rsid w:val="00DD3674"/>
    <w:rsid w:val="00DD375F"/>
    <w:rsid w:val="00DD3B96"/>
    <w:rsid w:val="00DD4220"/>
    <w:rsid w:val="00DD4A16"/>
    <w:rsid w:val="00DD4A98"/>
    <w:rsid w:val="00DD5271"/>
    <w:rsid w:val="00DD52A3"/>
    <w:rsid w:val="00DD5530"/>
    <w:rsid w:val="00DD5682"/>
    <w:rsid w:val="00DD570B"/>
    <w:rsid w:val="00DD5E55"/>
    <w:rsid w:val="00DD5FF5"/>
    <w:rsid w:val="00DD73F4"/>
    <w:rsid w:val="00DE059B"/>
    <w:rsid w:val="00DE0B62"/>
    <w:rsid w:val="00DE1077"/>
    <w:rsid w:val="00DE21BA"/>
    <w:rsid w:val="00DE26D0"/>
    <w:rsid w:val="00DE27C7"/>
    <w:rsid w:val="00DE2AA3"/>
    <w:rsid w:val="00DE2B31"/>
    <w:rsid w:val="00DE30C9"/>
    <w:rsid w:val="00DE37A7"/>
    <w:rsid w:val="00DE3C47"/>
    <w:rsid w:val="00DE4325"/>
    <w:rsid w:val="00DE4383"/>
    <w:rsid w:val="00DE4A63"/>
    <w:rsid w:val="00DE5663"/>
    <w:rsid w:val="00DE60EE"/>
    <w:rsid w:val="00DE67E9"/>
    <w:rsid w:val="00DE69C9"/>
    <w:rsid w:val="00DF089C"/>
    <w:rsid w:val="00DF130F"/>
    <w:rsid w:val="00DF13D7"/>
    <w:rsid w:val="00DF1BBA"/>
    <w:rsid w:val="00DF1F01"/>
    <w:rsid w:val="00DF1FEF"/>
    <w:rsid w:val="00DF32C4"/>
    <w:rsid w:val="00DF353C"/>
    <w:rsid w:val="00DF36E0"/>
    <w:rsid w:val="00DF3FE7"/>
    <w:rsid w:val="00DF5220"/>
    <w:rsid w:val="00DF5423"/>
    <w:rsid w:val="00DF5C6F"/>
    <w:rsid w:val="00DF6572"/>
    <w:rsid w:val="00DF6650"/>
    <w:rsid w:val="00DF68A4"/>
    <w:rsid w:val="00DF6F52"/>
    <w:rsid w:val="00DF71EB"/>
    <w:rsid w:val="00E0070B"/>
    <w:rsid w:val="00E00729"/>
    <w:rsid w:val="00E00C62"/>
    <w:rsid w:val="00E00EA4"/>
    <w:rsid w:val="00E00F24"/>
    <w:rsid w:val="00E01734"/>
    <w:rsid w:val="00E01969"/>
    <w:rsid w:val="00E034E4"/>
    <w:rsid w:val="00E036AC"/>
    <w:rsid w:val="00E03F1C"/>
    <w:rsid w:val="00E04466"/>
    <w:rsid w:val="00E04678"/>
    <w:rsid w:val="00E048F9"/>
    <w:rsid w:val="00E051C3"/>
    <w:rsid w:val="00E053FA"/>
    <w:rsid w:val="00E05937"/>
    <w:rsid w:val="00E059B7"/>
    <w:rsid w:val="00E062F1"/>
    <w:rsid w:val="00E066CF"/>
    <w:rsid w:val="00E067DA"/>
    <w:rsid w:val="00E069FA"/>
    <w:rsid w:val="00E06DB5"/>
    <w:rsid w:val="00E06FB2"/>
    <w:rsid w:val="00E075F9"/>
    <w:rsid w:val="00E0786E"/>
    <w:rsid w:val="00E07B1A"/>
    <w:rsid w:val="00E07D34"/>
    <w:rsid w:val="00E102A4"/>
    <w:rsid w:val="00E102F0"/>
    <w:rsid w:val="00E10C15"/>
    <w:rsid w:val="00E11241"/>
    <w:rsid w:val="00E11837"/>
    <w:rsid w:val="00E11C9C"/>
    <w:rsid w:val="00E11CB4"/>
    <w:rsid w:val="00E11E9D"/>
    <w:rsid w:val="00E11F9B"/>
    <w:rsid w:val="00E126E2"/>
    <w:rsid w:val="00E12B39"/>
    <w:rsid w:val="00E1309E"/>
    <w:rsid w:val="00E13C80"/>
    <w:rsid w:val="00E13D47"/>
    <w:rsid w:val="00E14D65"/>
    <w:rsid w:val="00E1543F"/>
    <w:rsid w:val="00E1569C"/>
    <w:rsid w:val="00E15DD8"/>
    <w:rsid w:val="00E16A7B"/>
    <w:rsid w:val="00E16C11"/>
    <w:rsid w:val="00E16D13"/>
    <w:rsid w:val="00E16E34"/>
    <w:rsid w:val="00E16E3F"/>
    <w:rsid w:val="00E16FA6"/>
    <w:rsid w:val="00E17077"/>
    <w:rsid w:val="00E1744C"/>
    <w:rsid w:val="00E176B0"/>
    <w:rsid w:val="00E17C2B"/>
    <w:rsid w:val="00E2071A"/>
    <w:rsid w:val="00E20B7E"/>
    <w:rsid w:val="00E20F9C"/>
    <w:rsid w:val="00E2103D"/>
    <w:rsid w:val="00E21A89"/>
    <w:rsid w:val="00E21D1A"/>
    <w:rsid w:val="00E2445A"/>
    <w:rsid w:val="00E24E3C"/>
    <w:rsid w:val="00E251C2"/>
    <w:rsid w:val="00E25246"/>
    <w:rsid w:val="00E2556A"/>
    <w:rsid w:val="00E25CB6"/>
    <w:rsid w:val="00E2668A"/>
    <w:rsid w:val="00E27184"/>
    <w:rsid w:val="00E2726B"/>
    <w:rsid w:val="00E27352"/>
    <w:rsid w:val="00E27A61"/>
    <w:rsid w:val="00E305C8"/>
    <w:rsid w:val="00E307F1"/>
    <w:rsid w:val="00E30AF4"/>
    <w:rsid w:val="00E31102"/>
    <w:rsid w:val="00E31168"/>
    <w:rsid w:val="00E32559"/>
    <w:rsid w:val="00E339F5"/>
    <w:rsid w:val="00E33C2D"/>
    <w:rsid w:val="00E34D3D"/>
    <w:rsid w:val="00E36194"/>
    <w:rsid w:val="00E3637D"/>
    <w:rsid w:val="00E3650E"/>
    <w:rsid w:val="00E366CE"/>
    <w:rsid w:val="00E367B3"/>
    <w:rsid w:val="00E36B31"/>
    <w:rsid w:val="00E37028"/>
    <w:rsid w:val="00E37380"/>
    <w:rsid w:val="00E4002A"/>
    <w:rsid w:val="00E40807"/>
    <w:rsid w:val="00E40B3E"/>
    <w:rsid w:val="00E40C8E"/>
    <w:rsid w:val="00E41355"/>
    <w:rsid w:val="00E4167D"/>
    <w:rsid w:val="00E41B74"/>
    <w:rsid w:val="00E41D7C"/>
    <w:rsid w:val="00E41DEA"/>
    <w:rsid w:val="00E425A0"/>
    <w:rsid w:val="00E426C7"/>
    <w:rsid w:val="00E4328B"/>
    <w:rsid w:val="00E43685"/>
    <w:rsid w:val="00E43D11"/>
    <w:rsid w:val="00E4413A"/>
    <w:rsid w:val="00E4437B"/>
    <w:rsid w:val="00E44F54"/>
    <w:rsid w:val="00E44F8B"/>
    <w:rsid w:val="00E45272"/>
    <w:rsid w:val="00E452BB"/>
    <w:rsid w:val="00E465F6"/>
    <w:rsid w:val="00E46837"/>
    <w:rsid w:val="00E46D4B"/>
    <w:rsid w:val="00E470E1"/>
    <w:rsid w:val="00E472C2"/>
    <w:rsid w:val="00E4768C"/>
    <w:rsid w:val="00E476DE"/>
    <w:rsid w:val="00E47BF6"/>
    <w:rsid w:val="00E47C79"/>
    <w:rsid w:val="00E50FAD"/>
    <w:rsid w:val="00E51142"/>
    <w:rsid w:val="00E51216"/>
    <w:rsid w:val="00E5153A"/>
    <w:rsid w:val="00E516CC"/>
    <w:rsid w:val="00E51A3E"/>
    <w:rsid w:val="00E53553"/>
    <w:rsid w:val="00E5380B"/>
    <w:rsid w:val="00E5423B"/>
    <w:rsid w:val="00E54510"/>
    <w:rsid w:val="00E548F8"/>
    <w:rsid w:val="00E54E80"/>
    <w:rsid w:val="00E55399"/>
    <w:rsid w:val="00E5572A"/>
    <w:rsid w:val="00E55782"/>
    <w:rsid w:val="00E5591C"/>
    <w:rsid w:val="00E56365"/>
    <w:rsid w:val="00E56698"/>
    <w:rsid w:val="00E569B1"/>
    <w:rsid w:val="00E572AF"/>
    <w:rsid w:val="00E57B1C"/>
    <w:rsid w:val="00E57C05"/>
    <w:rsid w:val="00E57DFE"/>
    <w:rsid w:val="00E6004C"/>
    <w:rsid w:val="00E60257"/>
    <w:rsid w:val="00E60CA6"/>
    <w:rsid w:val="00E6122D"/>
    <w:rsid w:val="00E6135B"/>
    <w:rsid w:val="00E615A6"/>
    <w:rsid w:val="00E6171B"/>
    <w:rsid w:val="00E622B8"/>
    <w:rsid w:val="00E62687"/>
    <w:rsid w:val="00E62F42"/>
    <w:rsid w:val="00E630D8"/>
    <w:rsid w:val="00E63214"/>
    <w:rsid w:val="00E640CA"/>
    <w:rsid w:val="00E64639"/>
    <w:rsid w:val="00E648CC"/>
    <w:rsid w:val="00E64920"/>
    <w:rsid w:val="00E64BAC"/>
    <w:rsid w:val="00E656AF"/>
    <w:rsid w:val="00E659A5"/>
    <w:rsid w:val="00E662AE"/>
    <w:rsid w:val="00E66DF8"/>
    <w:rsid w:val="00E676B9"/>
    <w:rsid w:val="00E6786C"/>
    <w:rsid w:val="00E7036B"/>
    <w:rsid w:val="00E7052F"/>
    <w:rsid w:val="00E706B4"/>
    <w:rsid w:val="00E70BED"/>
    <w:rsid w:val="00E711B8"/>
    <w:rsid w:val="00E71D69"/>
    <w:rsid w:val="00E72398"/>
    <w:rsid w:val="00E7303C"/>
    <w:rsid w:val="00E73989"/>
    <w:rsid w:val="00E74596"/>
    <w:rsid w:val="00E74937"/>
    <w:rsid w:val="00E749C1"/>
    <w:rsid w:val="00E75582"/>
    <w:rsid w:val="00E76198"/>
    <w:rsid w:val="00E7631F"/>
    <w:rsid w:val="00E766E5"/>
    <w:rsid w:val="00E770D3"/>
    <w:rsid w:val="00E77CD1"/>
    <w:rsid w:val="00E80902"/>
    <w:rsid w:val="00E821F5"/>
    <w:rsid w:val="00E82373"/>
    <w:rsid w:val="00E82B57"/>
    <w:rsid w:val="00E82CE3"/>
    <w:rsid w:val="00E83920"/>
    <w:rsid w:val="00E83D49"/>
    <w:rsid w:val="00E843A4"/>
    <w:rsid w:val="00E847CF"/>
    <w:rsid w:val="00E84AA6"/>
    <w:rsid w:val="00E85032"/>
    <w:rsid w:val="00E853A8"/>
    <w:rsid w:val="00E85F62"/>
    <w:rsid w:val="00E8663F"/>
    <w:rsid w:val="00E8784A"/>
    <w:rsid w:val="00E87917"/>
    <w:rsid w:val="00E87EFA"/>
    <w:rsid w:val="00E90B61"/>
    <w:rsid w:val="00E91059"/>
    <w:rsid w:val="00E92208"/>
    <w:rsid w:val="00E925CB"/>
    <w:rsid w:val="00E926A6"/>
    <w:rsid w:val="00E92829"/>
    <w:rsid w:val="00E9339C"/>
    <w:rsid w:val="00E934D5"/>
    <w:rsid w:val="00E935DC"/>
    <w:rsid w:val="00E93AA2"/>
    <w:rsid w:val="00E94AFF"/>
    <w:rsid w:val="00E94BFC"/>
    <w:rsid w:val="00E94C20"/>
    <w:rsid w:val="00E96086"/>
    <w:rsid w:val="00E960D6"/>
    <w:rsid w:val="00E96207"/>
    <w:rsid w:val="00E9675B"/>
    <w:rsid w:val="00E96DB7"/>
    <w:rsid w:val="00E96EB3"/>
    <w:rsid w:val="00E97153"/>
    <w:rsid w:val="00EA1217"/>
    <w:rsid w:val="00EA19DD"/>
    <w:rsid w:val="00EA231F"/>
    <w:rsid w:val="00EA2AE0"/>
    <w:rsid w:val="00EA33B8"/>
    <w:rsid w:val="00EA33C9"/>
    <w:rsid w:val="00EA3F8B"/>
    <w:rsid w:val="00EA4756"/>
    <w:rsid w:val="00EA4F22"/>
    <w:rsid w:val="00EA551E"/>
    <w:rsid w:val="00EA55A3"/>
    <w:rsid w:val="00EA56B8"/>
    <w:rsid w:val="00EA5874"/>
    <w:rsid w:val="00EA5DCD"/>
    <w:rsid w:val="00EA61A2"/>
    <w:rsid w:val="00EA6219"/>
    <w:rsid w:val="00EA636B"/>
    <w:rsid w:val="00EA6B81"/>
    <w:rsid w:val="00EA6CCF"/>
    <w:rsid w:val="00EA6E26"/>
    <w:rsid w:val="00EA70DE"/>
    <w:rsid w:val="00EA7999"/>
    <w:rsid w:val="00EB0FC1"/>
    <w:rsid w:val="00EB1229"/>
    <w:rsid w:val="00EB1839"/>
    <w:rsid w:val="00EB2112"/>
    <w:rsid w:val="00EB2630"/>
    <w:rsid w:val="00EB2888"/>
    <w:rsid w:val="00EB29FC"/>
    <w:rsid w:val="00EB34E0"/>
    <w:rsid w:val="00EB368B"/>
    <w:rsid w:val="00EB4B62"/>
    <w:rsid w:val="00EB4CC9"/>
    <w:rsid w:val="00EB4D24"/>
    <w:rsid w:val="00EB68EB"/>
    <w:rsid w:val="00EB6B75"/>
    <w:rsid w:val="00EB6F3F"/>
    <w:rsid w:val="00EB7585"/>
    <w:rsid w:val="00EC03F7"/>
    <w:rsid w:val="00EC142B"/>
    <w:rsid w:val="00EC1A9B"/>
    <w:rsid w:val="00EC24A4"/>
    <w:rsid w:val="00EC266D"/>
    <w:rsid w:val="00EC2766"/>
    <w:rsid w:val="00EC2EC3"/>
    <w:rsid w:val="00EC2FB6"/>
    <w:rsid w:val="00EC323B"/>
    <w:rsid w:val="00EC4186"/>
    <w:rsid w:val="00EC4BCB"/>
    <w:rsid w:val="00EC4BDC"/>
    <w:rsid w:val="00EC5279"/>
    <w:rsid w:val="00EC59A1"/>
    <w:rsid w:val="00EC5C83"/>
    <w:rsid w:val="00EC65CE"/>
    <w:rsid w:val="00EC65CF"/>
    <w:rsid w:val="00EC68F3"/>
    <w:rsid w:val="00EC6B49"/>
    <w:rsid w:val="00EC723E"/>
    <w:rsid w:val="00EC7736"/>
    <w:rsid w:val="00ED030E"/>
    <w:rsid w:val="00ED0A58"/>
    <w:rsid w:val="00ED0BD8"/>
    <w:rsid w:val="00ED1842"/>
    <w:rsid w:val="00ED190D"/>
    <w:rsid w:val="00ED1AD9"/>
    <w:rsid w:val="00ED1C61"/>
    <w:rsid w:val="00ED24F2"/>
    <w:rsid w:val="00ED3247"/>
    <w:rsid w:val="00ED386E"/>
    <w:rsid w:val="00ED3D1B"/>
    <w:rsid w:val="00ED4121"/>
    <w:rsid w:val="00ED4818"/>
    <w:rsid w:val="00ED4B0F"/>
    <w:rsid w:val="00ED5188"/>
    <w:rsid w:val="00ED5357"/>
    <w:rsid w:val="00ED6E08"/>
    <w:rsid w:val="00ED6EAF"/>
    <w:rsid w:val="00EE0B2F"/>
    <w:rsid w:val="00EE0D05"/>
    <w:rsid w:val="00EE110A"/>
    <w:rsid w:val="00EE19F9"/>
    <w:rsid w:val="00EE1AAF"/>
    <w:rsid w:val="00EE1BCC"/>
    <w:rsid w:val="00EE1CA1"/>
    <w:rsid w:val="00EE22CA"/>
    <w:rsid w:val="00EE2435"/>
    <w:rsid w:val="00EE29E3"/>
    <w:rsid w:val="00EE2D7A"/>
    <w:rsid w:val="00EE41D9"/>
    <w:rsid w:val="00EE433B"/>
    <w:rsid w:val="00EE53A7"/>
    <w:rsid w:val="00EE5499"/>
    <w:rsid w:val="00EE5A41"/>
    <w:rsid w:val="00EE5AE6"/>
    <w:rsid w:val="00EE5D83"/>
    <w:rsid w:val="00EE6653"/>
    <w:rsid w:val="00EE6B38"/>
    <w:rsid w:val="00EE6C21"/>
    <w:rsid w:val="00EE6F63"/>
    <w:rsid w:val="00EE779C"/>
    <w:rsid w:val="00EE7AF4"/>
    <w:rsid w:val="00EF0462"/>
    <w:rsid w:val="00EF04E5"/>
    <w:rsid w:val="00EF11D3"/>
    <w:rsid w:val="00EF11EE"/>
    <w:rsid w:val="00EF1386"/>
    <w:rsid w:val="00EF1F8D"/>
    <w:rsid w:val="00EF2C6C"/>
    <w:rsid w:val="00EF2EEC"/>
    <w:rsid w:val="00EF33BB"/>
    <w:rsid w:val="00EF3572"/>
    <w:rsid w:val="00EF374D"/>
    <w:rsid w:val="00EF377A"/>
    <w:rsid w:val="00EF3AAE"/>
    <w:rsid w:val="00EF3FC6"/>
    <w:rsid w:val="00EF50C7"/>
    <w:rsid w:val="00EF5E39"/>
    <w:rsid w:val="00EF5F30"/>
    <w:rsid w:val="00EF62E4"/>
    <w:rsid w:val="00EF7614"/>
    <w:rsid w:val="00EF7743"/>
    <w:rsid w:val="00EF774E"/>
    <w:rsid w:val="00EF7D7C"/>
    <w:rsid w:val="00EF7EED"/>
    <w:rsid w:val="00F007F8"/>
    <w:rsid w:val="00F00AE1"/>
    <w:rsid w:val="00F00B9D"/>
    <w:rsid w:val="00F00E69"/>
    <w:rsid w:val="00F01000"/>
    <w:rsid w:val="00F010CA"/>
    <w:rsid w:val="00F016FE"/>
    <w:rsid w:val="00F017F0"/>
    <w:rsid w:val="00F018C4"/>
    <w:rsid w:val="00F02AE1"/>
    <w:rsid w:val="00F02C68"/>
    <w:rsid w:val="00F033F5"/>
    <w:rsid w:val="00F034AE"/>
    <w:rsid w:val="00F034B8"/>
    <w:rsid w:val="00F03CD0"/>
    <w:rsid w:val="00F05D4F"/>
    <w:rsid w:val="00F0653C"/>
    <w:rsid w:val="00F068E7"/>
    <w:rsid w:val="00F06DE5"/>
    <w:rsid w:val="00F07254"/>
    <w:rsid w:val="00F0730B"/>
    <w:rsid w:val="00F101CB"/>
    <w:rsid w:val="00F1085B"/>
    <w:rsid w:val="00F117F3"/>
    <w:rsid w:val="00F1191C"/>
    <w:rsid w:val="00F11B42"/>
    <w:rsid w:val="00F123C7"/>
    <w:rsid w:val="00F12728"/>
    <w:rsid w:val="00F129B7"/>
    <w:rsid w:val="00F133FD"/>
    <w:rsid w:val="00F1375D"/>
    <w:rsid w:val="00F13AC3"/>
    <w:rsid w:val="00F13ECD"/>
    <w:rsid w:val="00F15B77"/>
    <w:rsid w:val="00F168E5"/>
    <w:rsid w:val="00F16CE5"/>
    <w:rsid w:val="00F1736A"/>
    <w:rsid w:val="00F176A6"/>
    <w:rsid w:val="00F17A02"/>
    <w:rsid w:val="00F205A7"/>
    <w:rsid w:val="00F20861"/>
    <w:rsid w:val="00F216AC"/>
    <w:rsid w:val="00F21DE7"/>
    <w:rsid w:val="00F21E2C"/>
    <w:rsid w:val="00F22155"/>
    <w:rsid w:val="00F22218"/>
    <w:rsid w:val="00F23352"/>
    <w:rsid w:val="00F236E0"/>
    <w:rsid w:val="00F23936"/>
    <w:rsid w:val="00F23D13"/>
    <w:rsid w:val="00F24325"/>
    <w:rsid w:val="00F25323"/>
    <w:rsid w:val="00F25A4A"/>
    <w:rsid w:val="00F261E6"/>
    <w:rsid w:val="00F26C0A"/>
    <w:rsid w:val="00F270FC"/>
    <w:rsid w:val="00F27240"/>
    <w:rsid w:val="00F315CB"/>
    <w:rsid w:val="00F3169E"/>
    <w:rsid w:val="00F31F55"/>
    <w:rsid w:val="00F32074"/>
    <w:rsid w:val="00F324D2"/>
    <w:rsid w:val="00F3263F"/>
    <w:rsid w:val="00F32687"/>
    <w:rsid w:val="00F32B0D"/>
    <w:rsid w:val="00F32E6E"/>
    <w:rsid w:val="00F32F01"/>
    <w:rsid w:val="00F32F98"/>
    <w:rsid w:val="00F330E4"/>
    <w:rsid w:val="00F3327A"/>
    <w:rsid w:val="00F3362F"/>
    <w:rsid w:val="00F33ACA"/>
    <w:rsid w:val="00F346A4"/>
    <w:rsid w:val="00F34EFB"/>
    <w:rsid w:val="00F3519A"/>
    <w:rsid w:val="00F35849"/>
    <w:rsid w:val="00F3648A"/>
    <w:rsid w:val="00F367E3"/>
    <w:rsid w:val="00F3722D"/>
    <w:rsid w:val="00F40442"/>
    <w:rsid w:val="00F408A6"/>
    <w:rsid w:val="00F40967"/>
    <w:rsid w:val="00F412E3"/>
    <w:rsid w:val="00F41D70"/>
    <w:rsid w:val="00F431A7"/>
    <w:rsid w:val="00F4364E"/>
    <w:rsid w:val="00F4381A"/>
    <w:rsid w:val="00F43D75"/>
    <w:rsid w:val="00F4427D"/>
    <w:rsid w:val="00F44952"/>
    <w:rsid w:val="00F44AF8"/>
    <w:rsid w:val="00F4558A"/>
    <w:rsid w:val="00F45BED"/>
    <w:rsid w:val="00F45FFB"/>
    <w:rsid w:val="00F462DA"/>
    <w:rsid w:val="00F470F7"/>
    <w:rsid w:val="00F478AE"/>
    <w:rsid w:val="00F47948"/>
    <w:rsid w:val="00F50229"/>
    <w:rsid w:val="00F502BB"/>
    <w:rsid w:val="00F5034A"/>
    <w:rsid w:val="00F5055D"/>
    <w:rsid w:val="00F50AC3"/>
    <w:rsid w:val="00F50E6E"/>
    <w:rsid w:val="00F510F6"/>
    <w:rsid w:val="00F5126E"/>
    <w:rsid w:val="00F5156B"/>
    <w:rsid w:val="00F51871"/>
    <w:rsid w:val="00F51B94"/>
    <w:rsid w:val="00F51E7F"/>
    <w:rsid w:val="00F51E99"/>
    <w:rsid w:val="00F51FC5"/>
    <w:rsid w:val="00F522DB"/>
    <w:rsid w:val="00F52321"/>
    <w:rsid w:val="00F52420"/>
    <w:rsid w:val="00F52523"/>
    <w:rsid w:val="00F52E92"/>
    <w:rsid w:val="00F53251"/>
    <w:rsid w:val="00F53567"/>
    <w:rsid w:val="00F53710"/>
    <w:rsid w:val="00F541B7"/>
    <w:rsid w:val="00F5476E"/>
    <w:rsid w:val="00F547AF"/>
    <w:rsid w:val="00F549AB"/>
    <w:rsid w:val="00F549EC"/>
    <w:rsid w:val="00F54A49"/>
    <w:rsid w:val="00F54C3D"/>
    <w:rsid w:val="00F552A7"/>
    <w:rsid w:val="00F5535E"/>
    <w:rsid w:val="00F553A6"/>
    <w:rsid w:val="00F55521"/>
    <w:rsid w:val="00F55E4F"/>
    <w:rsid w:val="00F56232"/>
    <w:rsid w:val="00F562A1"/>
    <w:rsid w:val="00F56FE2"/>
    <w:rsid w:val="00F57470"/>
    <w:rsid w:val="00F60199"/>
    <w:rsid w:val="00F609AE"/>
    <w:rsid w:val="00F60B4E"/>
    <w:rsid w:val="00F60BA3"/>
    <w:rsid w:val="00F60C77"/>
    <w:rsid w:val="00F60D4A"/>
    <w:rsid w:val="00F60E13"/>
    <w:rsid w:val="00F61055"/>
    <w:rsid w:val="00F61445"/>
    <w:rsid w:val="00F617A6"/>
    <w:rsid w:val="00F619FE"/>
    <w:rsid w:val="00F61EA2"/>
    <w:rsid w:val="00F62831"/>
    <w:rsid w:val="00F62878"/>
    <w:rsid w:val="00F62986"/>
    <w:rsid w:val="00F62EFF"/>
    <w:rsid w:val="00F6304F"/>
    <w:rsid w:val="00F6360D"/>
    <w:rsid w:val="00F63AD0"/>
    <w:rsid w:val="00F63D52"/>
    <w:rsid w:val="00F647E0"/>
    <w:rsid w:val="00F65EA1"/>
    <w:rsid w:val="00F665AA"/>
    <w:rsid w:val="00F66E73"/>
    <w:rsid w:val="00F66F4E"/>
    <w:rsid w:val="00F67007"/>
    <w:rsid w:val="00F672BF"/>
    <w:rsid w:val="00F675A8"/>
    <w:rsid w:val="00F67667"/>
    <w:rsid w:val="00F67BFE"/>
    <w:rsid w:val="00F70946"/>
    <w:rsid w:val="00F70B64"/>
    <w:rsid w:val="00F7146F"/>
    <w:rsid w:val="00F71840"/>
    <w:rsid w:val="00F71F70"/>
    <w:rsid w:val="00F72964"/>
    <w:rsid w:val="00F73397"/>
    <w:rsid w:val="00F73955"/>
    <w:rsid w:val="00F73E0E"/>
    <w:rsid w:val="00F7417A"/>
    <w:rsid w:val="00F74439"/>
    <w:rsid w:val="00F745D2"/>
    <w:rsid w:val="00F74A67"/>
    <w:rsid w:val="00F753B5"/>
    <w:rsid w:val="00F7678F"/>
    <w:rsid w:val="00F76928"/>
    <w:rsid w:val="00F76943"/>
    <w:rsid w:val="00F76E45"/>
    <w:rsid w:val="00F772E3"/>
    <w:rsid w:val="00F7799E"/>
    <w:rsid w:val="00F77C76"/>
    <w:rsid w:val="00F77CF7"/>
    <w:rsid w:val="00F8043D"/>
    <w:rsid w:val="00F81A49"/>
    <w:rsid w:val="00F81B2C"/>
    <w:rsid w:val="00F821A0"/>
    <w:rsid w:val="00F8263E"/>
    <w:rsid w:val="00F83221"/>
    <w:rsid w:val="00F8327A"/>
    <w:rsid w:val="00F836C7"/>
    <w:rsid w:val="00F83A4A"/>
    <w:rsid w:val="00F83CEA"/>
    <w:rsid w:val="00F843C6"/>
    <w:rsid w:val="00F843FF"/>
    <w:rsid w:val="00F845D0"/>
    <w:rsid w:val="00F846DB"/>
    <w:rsid w:val="00F84998"/>
    <w:rsid w:val="00F84B78"/>
    <w:rsid w:val="00F84D34"/>
    <w:rsid w:val="00F85AA7"/>
    <w:rsid w:val="00F85B6A"/>
    <w:rsid w:val="00F85F9A"/>
    <w:rsid w:val="00F85FD6"/>
    <w:rsid w:val="00F86986"/>
    <w:rsid w:val="00F86E39"/>
    <w:rsid w:val="00F871EA"/>
    <w:rsid w:val="00F87C8E"/>
    <w:rsid w:val="00F87E9C"/>
    <w:rsid w:val="00F9002C"/>
    <w:rsid w:val="00F9054B"/>
    <w:rsid w:val="00F90E8A"/>
    <w:rsid w:val="00F91D79"/>
    <w:rsid w:val="00F93A2A"/>
    <w:rsid w:val="00F93FDC"/>
    <w:rsid w:val="00F944F8"/>
    <w:rsid w:val="00F94988"/>
    <w:rsid w:val="00F94E1C"/>
    <w:rsid w:val="00F953FC"/>
    <w:rsid w:val="00F95773"/>
    <w:rsid w:val="00F957CB"/>
    <w:rsid w:val="00F95C5F"/>
    <w:rsid w:val="00F96CDC"/>
    <w:rsid w:val="00F96D91"/>
    <w:rsid w:val="00F978D2"/>
    <w:rsid w:val="00F97C22"/>
    <w:rsid w:val="00F97D89"/>
    <w:rsid w:val="00F97DB5"/>
    <w:rsid w:val="00FA03EC"/>
    <w:rsid w:val="00FA04A4"/>
    <w:rsid w:val="00FA14A5"/>
    <w:rsid w:val="00FA1727"/>
    <w:rsid w:val="00FA1958"/>
    <w:rsid w:val="00FA199D"/>
    <w:rsid w:val="00FA2832"/>
    <w:rsid w:val="00FA2A95"/>
    <w:rsid w:val="00FA2D59"/>
    <w:rsid w:val="00FA3FEA"/>
    <w:rsid w:val="00FA4044"/>
    <w:rsid w:val="00FA419F"/>
    <w:rsid w:val="00FA4CD5"/>
    <w:rsid w:val="00FA4F82"/>
    <w:rsid w:val="00FA53F3"/>
    <w:rsid w:val="00FA57BC"/>
    <w:rsid w:val="00FA63CC"/>
    <w:rsid w:val="00FA6791"/>
    <w:rsid w:val="00FA6C81"/>
    <w:rsid w:val="00FA715C"/>
    <w:rsid w:val="00FA76D8"/>
    <w:rsid w:val="00FA7A80"/>
    <w:rsid w:val="00FA7FDC"/>
    <w:rsid w:val="00FB0109"/>
    <w:rsid w:val="00FB05B7"/>
    <w:rsid w:val="00FB086A"/>
    <w:rsid w:val="00FB0AD4"/>
    <w:rsid w:val="00FB10E7"/>
    <w:rsid w:val="00FB1481"/>
    <w:rsid w:val="00FB1906"/>
    <w:rsid w:val="00FB193E"/>
    <w:rsid w:val="00FB24B2"/>
    <w:rsid w:val="00FB2949"/>
    <w:rsid w:val="00FB360A"/>
    <w:rsid w:val="00FB399B"/>
    <w:rsid w:val="00FB39EF"/>
    <w:rsid w:val="00FB4162"/>
    <w:rsid w:val="00FB43EB"/>
    <w:rsid w:val="00FB4956"/>
    <w:rsid w:val="00FB4CA3"/>
    <w:rsid w:val="00FB56E0"/>
    <w:rsid w:val="00FB598A"/>
    <w:rsid w:val="00FB64CD"/>
    <w:rsid w:val="00FB72C8"/>
    <w:rsid w:val="00FC0B0C"/>
    <w:rsid w:val="00FC0DBD"/>
    <w:rsid w:val="00FC12A3"/>
    <w:rsid w:val="00FC25A6"/>
    <w:rsid w:val="00FC25C0"/>
    <w:rsid w:val="00FC2709"/>
    <w:rsid w:val="00FC2BAE"/>
    <w:rsid w:val="00FC34BC"/>
    <w:rsid w:val="00FC36E8"/>
    <w:rsid w:val="00FC38A4"/>
    <w:rsid w:val="00FC3A1F"/>
    <w:rsid w:val="00FC3CF0"/>
    <w:rsid w:val="00FC4353"/>
    <w:rsid w:val="00FC4584"/>
    <w:rsid w:val="00FC4605"/>
    <w:rsid w:val="00FC5201"/>
    <w:rsid w:val="00FC5378"/>
    <w:rsid w:val="00FC5DCF"/>
    <w:rsid w:val="00FC5F5C"/>
    <w:rsid w:val="00FC5FB3"/>
    <w:rsid w:val="00FC5FD9"/>
    <w:rsid w:val="00FC6C09"/>
    <w:rsid w:val="00FC6C1A"/>
    <w:rsid w:val="00FC6CB1"/>
    <w:rsid w:val="00FC723C"/>
    <w:rsid w:val="00FC7381"/>
    <w:rsid w:val="00FC765E"/>
    <w:rsid w:val="00FC77C8"/>
    <w:rsid w:val="00FD0947"/>
    <w:rsid w:val="00FD0C9D"/>
    <w:rsid w:val="00FD223D"/>
    <w:rsid w:val="00FD248B"/>
    <w:rsid w:val="00FD27D7"/>
    <w:rsid w:val="00FD295E"/>
    <w:rsid w:val="00FD304C"/>
    <w:rsid w:val="00FD3FBC"/>
    <w:rsid w:val="00FD4BEF"/>
    <w:rsid w:val="00FD51FE"/>
    <w:rsid w:val="00FD5414"/>
    <w:rsid w:val="00FD55F8"/>
    <w:rsid w:val="00FD6CD0"/>
    <w:rsid w:val="00FD6D3E"/>
    <w:rsid w:val="00FD6DC8"/>
    <w:rsid w:val="00FD7177"/>
    <w:rsid w:val="00FD76C4"/>
    <w:rsid w:val="00FD7C59"/>
    <w:rsid w:val="00FD7ECF"/>
    <w:rsid w:val="00FE0605"/>
    <w:rsid w:val="00FE095C"/>
    <w:rsid w:val="00FE1D21"/>
    <w:rsid w:val="00FE23B2"/>
    <w:rsid w:val="00FE340A"/>
    <w:rsid w:val="00FE391A"/>
    <w:rsid w:val="00FE3DAE"/>
    <w:rsid w:val="00FE5153"/>
    <w:rsid w:val="00FE5E08"/>
    <w:rsid w:val="00FE64DB"/>
    <w:rsid w:val="00FE6C1B"/>
    <w:rsid w:val="00FE6C39"/>
    <w:rsid w:val="00FE70F8"/>
    <w:rsid w:val="00FE7DA9"/>
    <w:rsid w:val="00FF0334"/>
    <w:rsid w:val="00FF03F4"/>
    <w:rsid w:val="00FF048A"/>
    <w:rsid w:val="00FF0513"/>
    <w:rsid w:val="00FF05FB"/>
    <w:rsid w:val="00FF09EF"/>
    <w:rsid w:val="00FF0FBA"/>
    <w:rsid w:val="00FF11BE"/>
    <w:rsid w:val="00FF2D02"/>
    <w:rsid w:val="00FF2ED7"/>
    <w:rsid w:val="00FF2FCF"/>
    <w:rsid w:val="00FF330D"/>
    <w:rsid w:val="00FF337F"/>
    <w:rsid w:val="00FF3980"/>
    <w:rsid w:val="00FF3F8A"/>
    <w:rsid w:val="00FF403A"/>
    <w:rsid w:val="00FF4458"/>
    <w:rsid w:val="00FF4993"/>
    <w:rsid w:val="00FF4CBD"/>
    <w:rsid w:val="00FF520D"/>
    <w:rsid w:val="00FF52D7"/>
    <w:rsid w:val="00FF538E"/>
    <w:rsid w:val="00FF6080"/>
    <w:rsid w:val="00FF64F9"/>
    <w:rsid w:val="00FF6D5C"/>
    <w:rsid w:val="00FF72E3"/>
    <w:rsid w:val="00FF7FB1"/>
    <w:rsid w:val="045EBD7D"/>
    <w:rsid w:val="05CA838C"/>
    <w:rsid w:val="0B09F4FD"/>
    <w:rsid w:val="197DC689"/>
    <w:rsid w:val="1F17C96A"/>
    <w:rsid w:val="25CE55BC"/>
    <w:rsid w:val="29909265"/>
    <w:rsid w:val="30D7F230"/>
    <w:rsid w:val="33E26C44"/>
    <w:rsid w:val="34A03F1E"/>
    <w:rsid w:val="38299A12"/>
    <w:rsid w:val="3832E5FD"/>
    <w:rsid w:val="418DE349"/>
    <w:rsid w:val="46CC5F59"/>
    <w:rsid w:val="4D6A9A4D"/>
    <w:rsid w:val="5EB89ADE"/>
    <w:rsid w:val="6D3C99C4"/>
    <w:rsid w:val="6D463E02"/>
    <w:rsid w:val="6E62922E"/>
    <w:rsid w:val="7501E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B8C245"/>
  <w15:docId w15:val="{E80F781C-CC8D-44F8-861E-F266B9CF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24C"/>
    <w:pPr>
      <w:jc w:val="both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91D07"/>
    <w:pPr>
      <w:keepNext/>
      <w:keepLines/>
      <w:pageBreakBefore/>
      <w:numPr>
        <w:numId w:val="1"/>
      </w:numPr>
      <w:pBdr>
        <w:bottom w:val="single" w:sz="4" w:space="1" w:color="9E9FA0" w:themeColor="text1" w:themeTint="A6"/>
      </w:pBdr>
      <w:spacing w:before="360"/>
      <w:ind w:left="432"/>
      <w:outlineLvl w:val="0"/>
    </w:pPr>
    <w:rPr>
      <w:rFonts w:asciiTheme="majorHAnsi" w:eastAsiaTheme="majorEastAsia" w:hAnsiTheme="majorHAnsi" w:cstheme="majorBidi"/>
      <w:b/>
      <w:bCs/>
      <w:color w:val="6B6C6E" w:themeColor="text1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47634"/>
    <w:pPr>
      <w:keepNext/>
      <w:keepLines/>
      <w:numPr>
        <w:ilvl w:val="1"/>
        <w:numId w:val="1"/>
      </w:numPr>
      <w:spacing w:before="60" w:after="60"/>
      <w:outlineLvl w:val="1"/>
    </w:pPr>
    <w:rPr>
      <w:rFonts w:asciiTheme="majorHAnsi" w:eastAsiaTheme="majorEastAsia" w:hAnsiTheme="majorHAnsi" w:cstheme="majorBidi"/>
      <w:b/>
      <w:bCs/>
      <w:color w:val="6B6C6E" w:themeColor="text1"/>
      <w:sz w:val="32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47634"/>
    <w:pPr>
      <w:keepNext/>
      <w:keepLines/>
      <w:numPr>
        <w:ilvl w:val="2"/>
        <w:numId w:val="1"/>
      </w:numPr>
      <w:spacing w:before="60" w:after="60"/>
      <w:outlineLvl w:val="2"/>
    </w:pPr>
    <w:rPr>
      <w:rFonts w:asciiTheme="majorHAnsi" w:eastAsiaTheme="majorEastAsia" w:hAnsiTheme="majorHAnsi" w:cstheme="majorBidi"/>
      <w:b/>
      <w:bCs/>
      <w:color w:val="6B6C6E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7634"/>
    <w:pPr>
      <w:keepNext/>
      <w:keepLines/>
      <w:numPr>
        <w:ilvl w:val="3"/>
        <w:numId w:val="1"/>
      </w:numPr>
      <w:spacing w:before="60" w:after="60"/>
      <w:outlineLvl w:val="3"/>
    </w:pPr>
    <w:rPr>
      <w:rFonts w:asciiTheme="majorHAnsi" w:eastAsiaTheme="majorEastAsia" w:hAnsiTheme="majorHAnsi" w:cstheme="majorBidi"/>
      <w:b/>
      <w:bCs/>
      <w:iCs/>
      <w:color w:val="6B6C6E" w:themeColor="text1"/>
      <w:sz w:val="24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6C0D66"/>
    <w:pPr>
      <w:numPr>
        <w:ilvl w:val="4"/>
      </w:numPr>
      <w:spacing w:after="0"/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F9092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8F9092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F9092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B6C6E" w:themeColor="text1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6B6C6E" w:themeColor="text1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A75EB"/>
    <w:pPr>
      <w:numPr>
        <w:ilvl w:val="1"/>
      </w:numPr>
    </w:pPr>
    <w:rPr>
      <w:color w:val="9E9FA1" w:themeColor="text1" w:themeTint="A5"/>
      <w:spacing w:val="1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A75EB"/>
    <w:rPr>
      <w:color w:val="9E9FA1" w:themeColor="text1" w:themeTint="A5"/>
      <w:spacing w:val="1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91D07"/>
    <w:rPr>
      <w:rFonts w:asciiTheme="majorHAnsi" w:eastAsiaTheme="majorEastAsia" w:hAnsiTheme="majorHAnsi" w:cstheme="majorBidi"/>
      <w:b/>
      <w:bCs/>
      <w:color w:val="6B6C6E" w:themeColor="text1"/>
      <w:sz w:val="36"/>
      <w:szCs w:val="36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7634"/>
    <w:rPr>
      <w:rFonts w:asciiTheme="majorHAnsi" w:eastAsiaTheme="majorEastAsia" w:hAnsiTheme="majorHAnsi" w:cstheme="majorBidi"/>
      <w:b/>
      <w:bCs/>
      <w:color w:val="6B6C6E" w:themeColor="text1"/>
      <w:sz w:val="32"/>
      <w:szCs w:val="28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47634"/>
    <w:rPr>
      <w:rFonts w:asciiTheme="majorHAnsi" w:eastAsiaTheme="majorEastAsia" w:hAnsiTheme="majorHAnsi" w:cstheme="majorBidi"/>
      <w:b/>
      <w:bCs/>
      <w:color w:val="6B6C6E" w:themeColor="text1"/>
      <w:sz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7634"/>
    <w:rPr>
      <w:rFonts w:asciiTheme="majorHAnsi" w:eastAsiaTheme="majorEastAsia" w:hAnsiTheme="majorHAnsi" w:cstheme="majorBidi"/>
      <w:b/>
      <w:bCs/>
      <w:iCs/>
      <w:color w:val="6B6C6E" w:themeColor="text1"/>
      <w:sz w:val="24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C0D66"/>
    <w:rPr>
      <w:rFonts w:asciiTheme="majorHAnsi" w:eastAsiaTheme="majorEastAsia" w:hAnsiTheme="majorHAnsi" w:cstheme="majorBidi"/>
      <w:b/>
      <w:bCs/>
      <w:iCs/>
      <w:color w:val="6B6C6E" w:themeColor="text1"/>
      <w:sz w:val="24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17365D" w:themeColor="text2" w:themeShade="BF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8F9092" w:themeColor="text1" w:themeTint="BF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8F9092" w:themeColor="text1" w:themeTint="BF"/>
      <w:sz w:val="20"/>
      <w:szCs w:val="20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8F9092" w:themeColor="text1" w:themeTint="BF"/>
      <w:sz w:val="20"/>
      <w:szCs w:val="20"/>
      <w:lang w:val="de-DE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8F9092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aps/>
    </w:rPr>
  </w:style>
  <w:style w:type="character" w:styleId="Fett">
    <w:name w:val="Strong"/>
    <w:basedOn w:val="Absatz-Standardschriftart"/>
    <w:uiPriority w:val="22"/>
    <w:qFormat/>
    <w:rsid w:val="00074A9B"/>
    <w:rPr>
      <w:b/>
      <w:bCs/>
      <w:noProof w:val="0"/>
      <w:color w:val="6B6C6E" w:themeColor="text1"/>
      <w:lang w:val="de-DE"/>
    </w:rPr>
  </w:style>
  <w:style w:type="paragraph" w:styleId="Zitat">
    <w:name w:val="Quote"/>
    <w:basedOn w:val="Standard"/>
    <w:next w:val="Standard"/>
    <w:link w:val="ZitatZchn"/>
    <w:qFormat/>
    <w:rsid w:val="00090136"/>
    <w:pPr>
      <w:spacing w:before="160"/>
      <w:ind w:left="720" w:right="720"/>
    </w:pPr>
    <w:rPr>
      <w:iCs/>
      <w:color w:val="6B6C6E" w:themeColor="text1"/>
    </w:rPr>
  </w:style>
  <w:style w:type="character" w:customStyle="1" w:styleId="ZitatZchn">
    <w:name w:val="Zitat Zchn"/>
    <w:basedOn w:val="Absatz-Standardschriftart"/>
    <w:link w:val="Zitat"/>
    <w:rsid w:val="007059DB"/>
    <w:rPr>
      <w:iCs/>
      <w:color w:val="6B6C6E" w:themeColor="text1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6B6C6E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color w:val="6B6C6E" w:themeColor="text1"/>
      <w:shd w:val="clear" w:color="auto" w:fill="F2F2F2" w:themeFill="background1" w:themeFillShade="F2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8F9092" w:themeColor="text1" w:themeTint="BF"/>
      <w:u w:val="single" w:color="B4B4B6" w:themeColor="text1" w:themeTint="80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Pr>
      <w:b w:val="0"/>
      <w:bCs w:val="0"/>
      <w:smallCaps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outlineLvl w:val="9"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6C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4D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14D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14D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4D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4D5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nhideWhenUsed/>
    <w:rsid w:val="00353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53313"/>
  </w:style>
  <w:style w:type="paragraph" w:styleId="Fuzeile">
    <w:name w:val="footer"/>
    <w:basedOn w:val="Standard"/>
    <w:link w:val="FuzeileZchn"/>
    <w:uiPriority w:val="99"/>
    <w:unhideWhenUsed/>
    <w:qFormat/>
    <w:rsid w:val="00353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3313"/>
  </w:style>
  <w:style w:type="paragraph" w:styleId="Verzeichnis1">
    <w:name w:val="toc 1"/>
    <w:basedOn w:val="Standard"/>
    <w:next w:val="Standard"/>
    <w:autoRedefine/>
    <w:uiPriority w:val="39"/>
    <w:unhideWhenUsed/>
    <w:rsid w:val="00905FF2"/>
    <w:pPr>
      <w:tabs>
        <w:tab w:val="right" w:leader="dot" w:pos="9060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82C1A"/>
    <w:pPr>
      <w:tabs>
        <w:tab w:val="left" w:pos="880"/>
        <w:tab w:val="right" w:leader="dot" w:pos="9062"/>
      </w:tabs>
      <w:spacing w:after="100"/>
      <w:ind w:left="22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705B25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705B25"/>
    <w:rPr>
      <w:color w:val="0000FF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rsid w:val="00705B25"/>
    <w:pPr>
      <w:spacing w:after="100"/>
      <w:ind w:left="660"/>
    </w:pPr>
  </w:style>
  <w:style w:type="paragraph" w:styleId="berarbeitung">
    <w:name w:val="Revision"/>
    <w:hidden/>
    <w:uiPriority w:val="99"/>
    <w:semiHidden/>
    <w:rsid w:val="002D6B41"/>
    <w:pPr>
      <w:spacing w:after="0" w:line="240" w:lineRule="auto"/>
    </w:pPr>
  </w:style>
  <w:style w:type="paragraph" w:customStyle="1" w:styleId="KiTaPLUSFunktion">
    <w:name w:val="KiTaPLUS Funktion"/>
    <w:basedOn w:val="KiTaPLUSFunktionRahmen"/>
    <w:qFormat/>
    <w:rsid w:val="0043606D"/>
    <w:rPr>
      <w:b/>
      <w:color w:val="1AA41B" w:themeColor="accent1"/>
    </w:rPr>
  </w:style>
  <w:style w:type="paragraph" w:customStyle="1" w:styleId="KiTaPLUSFunktionRahmen">
    <w:name w:val="KiTaPLUS Funktion Rahmen"/>
    <w:basedOn w:val="Standard"/>
    <w:qFormat/>
    <w:rsid w:val="0043606D"/>
    <w:pPr>
      <w:pBdr>
        <w:top w:val="single" w:sz="4" w:space="1" w:color="1AA41B" w:themeColor="accent1"/>
        <w:left w:val="single" w:sz="4" w:space="4" w:color="1AA41B" w:themeColor="accent1"/>
        <w:bottom w:val="single" w:sz="4" w:space="1" w:color="1AA41B" w:themeColor="accent1"/>
        <w:right w:val="single" w:sz="4" w:space="4" w:color="1AA41B" w:themeColor="accent1"/>
      </w:pBdr>
    </w:pPr>
  </w:style>
  <w:style w:type="table" w:styleId="Tabellenraster">
    <w:name w:val="Table Grid"/>
    <w:basedOn w:val="NormaleTabelle"/>
    <w:uiPriority w:val="39"/>
    <w:rsid w:val="008D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7farbigAkzent51">
    <w:name w:val="Gitternetztabelle 7 farbig – Akzent 51"/>
    <w:basedOn w:val="NormaleTabelle"/>
    <w:uiPriority w:val="52"/>
    <w:rsid w:val="008D4CA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8D4CA2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8D4CA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EinfacheTabelle21">
    <w:name w:val="Einfache Tabelle 21"/>
    <w:basedOn w:val="NormaleTabelle"/>
    <w:uiPriority w:val="42"/>
    <w:rsid w:val="008D4CA2"/>
    <w:pPr>
      <w:spacing w:after="0" w:line="240" w:lineRule="auto"/>
    </w:pPr>
    <w:tblPr>
      <w:tblStyleRowBandSize w:val="1"/>
      <w:tblStyleColBandSize w:val="1"/>
      <w:tblBorders>
        <w:top w:val="single" w:sz="4" w:space="0" w:color="B4B4B6" w:themeColor="text1" w:themeTint="80"/>
        <w:bottom w:val="single" w:sz="4" w:space="0" w:color="B4B4B6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4B4B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4B4B6" w:themeColor="text1" w:themeTint="80"/>
          <w:right w:val="single" w:sz="4" w:space="0" w:color="B4B4B6" w:themeColor="text1" w:themeTint="80"/>
        </w:tcBorders>
      </w:tcPr>
    </w:tblStylePr>
    <w:tblStylePr w:type="band2Vert">
      <w:tblPr/>
      <w:tcPr>
        <w:tcBorders>
          <w:left w:val="single" w:sz="4" w:space="0" w:color="B4B4B6" w:themeColor="text1" w:themeTint="80"/>
          <w:right w:val="single" w:sz="4" w:space="0" w:color="B4B4B6" w:themeColor="text1" w:themeTint="80"/>
        </w:tcBorders>
      </w:tcPr>
    </w:tblStylePr>
    <w:tblStylePr w:type="band1Horz">
      <w:tblPr/>
      <w:tcPr>
        <w:tcBorders>
          <w:top w:val="single" w:sz="4" w:space="0" w:color="B4B4B6" w:themeColor="text1" w:themeTint="80"/>
          <w:bottom w:val="single" w:sz="4" w:space="0" w:color="B4B4B6" w:themeColor="text1" w:themeTint="80"/>
        </w:tcBorders>
      </w:tcPr>
    </w:tblStylePr>
  </w:style>
  <w:style w:type="paragraph" w:customStyle="1" w:styleId="Grafik">
    <w:name w:val="Grafik"/>
    <w:basedOn w:val="Standard"/>
    <w:qFormat/>
    <w:rsid w:val="00046DCC"/>
    <w:rPr>
      <w:noProof/>
      <w:lang w:eastAsia="de-DE"/>
    </w:rPr>
  </w:style>
  <w:style w:type="paragraph" w:customStyle="1" w:styleId="Default">
    <w:name w:val="Default"/>
    <w:rsid w:val="00B53AA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de-DE" w:eastAsia="en-US"/>
    </w:rPr>
  </w:style>
  <w:style w:type="table" w:customStyle="1" w:styleId="Gitternetztabelle1hell1">
    <w:name w:val="Gitternetztabelle 1 hell1"/>
    <w:basedOn w:val="NormaleTabelle"/>
    <w:uiPriority w:val="46"/>
    <w:rsid w:val="00B53AAC"/>
    <w:pPr>
      <w:spacing w:after="0" w:line="240" w:lineRule="auto"/>
    </w:pPr>
    <w:rPr>
      <w:rFonts w:eastAsiaTheme="minorHAnsi"/>
      <w:lang w:val="de-DE" w:eastAsia="en-US"/>
    </w:rPr>
    <w:tblPr>
      <w:tblStyleRowBandSize w:val="1"/>
      <w:tblStyleColBandSize w:val="1"/>
      <w:tblBorders>
        <w:top w:val="single" w:sz="4" w:space="0" w:color="C3C4C5" w:themeColor="text1" w:themeTint="66"/>
        <w:left w:val="single" w:sz="4" w:space="0" w:color="C3C4C5" w:themeColor="text1" w:themeTint="66"/>
        <w:bottom w:val="single" w:sz="4" w:space="0" w:color="C3C4C5" w:themeColor="text1" w:themeTint="66"/>
        <w:right w:val="single" w:sz="4" w:space="0" w:color="C3C4C5" w:themeColor="text1" w:themeTint="66"/>
        <w:insideH w:val="single" w:sz="4" w:space="0" w:color="C3C4C5" w:themeColor="text1" w:themeTint="66"/>
        <w:insideV w:val="single" w:sz="4" w:space="0" w:color="C3C4C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5A6A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A6A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BB65C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2A78D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Kapitlchen">
    <w:name w:val="Kapitälchen"/>
    <w:basedOn w:val="Default"/>
    <w:link w:val="KapitlchenZchn"/>
    <w:qFormat/>
    <w:rsid w:val="00773B74"/>
    <w:pPr>
      <w:spacing w:after="60"/>
    </w:pPr>
    <w:rPr>
      <w:rFonts w:asciiTheme="majorHAnsi" w:hAnsiTheme="majorHAnsi"/>
      <w:smallCaps/>
      <w:color w:val="6B6C6E" w:themeColor="text1"/>
      <w:u w:val="single"/>
    </w:rPr>
  </w:style>
  <w:style w:type="character" w:customStyle="1" w:styleId="KapitlchenZchn">
    <w:name w:val="Kapitälchen Zchn"/>
    <w:basedOn w:val="berschrift4Zchn"/>
    <w:link w:val="Kapitlchen"/>
    <w:rsid w:val="00773B74"/>
    <w:rPr>
      <w:rFonts w:asciiTheme="majorHAnsi" w:eastAsiaTheme="minorHAnsi" w:hAnsiTheme="majorHAnsi" w:cs="Arial"/>
      <w:b w:val="0"/>
      <w:bCs w:val="0"/>
      <w:iCs w:val="0"/>
      <w:smallCaps/>
      <w:color w:val="6B6C6E" w:themeColor="text1"/>
      <w:sz w:val="24"/>
      <w:szCs w:val="24"/>
      <w:u w:val="single"/>
      <w:lang w:val="de-DE" w:eastAsia="en-US"/>
    </w:rPr>
  </w:style>
  <w:style w:type="paragraph" w:customStyle="1" w:styleId="Formatvorlage1">
    <w:name w:val="Formatvorlage1"/>
    <w:basedOn w:val="berschrift1"/>
    <w:link w:val="Formatvorlage1Zchn"/>
    <w:qFormat/>
    <w:rsid w:val="00F61055"/>
    <w:pPr>
      <w:numPr>
        <w:numId w:val="0"/>
      </w:numPr>
      <w:outlineLvl w:val="9"/>
    </w:pPr>
    <w:rPr>
      <w:b w:val="0"/>
      <w:smallCaps/>
    </w:rPr>
  </w:style>
  <w:style w:type="character" w:customStyle="1" w:styleId="Formatvorlage1Zchn">
    <w:name w:val="Formatvorlage1 Zchn"/>
    <w:basedOn w:val="berschrift1Zchn"/>
    <w:link w:val="Formatvorlage1"/>
    <w:rsid w:val="00F61055"/>
    <w:rPr>
      <w:rFonts w:asciiTheme="majorHAnsi" w:eastAsiaTheme="majorEastAsia" w:hAnsiTheme="majorHAnsi" w:cstheme="majorBidi"/>
      <w:b w:val="0"/>
      <w:bCs/>
      <w:smallCaps/>
      <w:color w:val="6B6C6E" w:themeColor="text1"/>
      <w:sz w:val="36"/>
      <w:szCs w:val="36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572A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572AF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E572AF"/>
    <w:rPr>
      <w:vertAlign w:val="superscript"/>
    </w:rPr>
  </w:style>
  <w:style w:type="paragraph" w:customStyle="1" w:styleId="Funote">
    <w:name w:val="Fußnote"/>
    <w:basedOn w:val="Funotentext"/>
    <w:link w:val="FunoteZchn"/>
    <w:qFormat/>
    <w:rsid w:val="00026364"/>
    <w:pPr>
      <w:tabs>
        <w:tab w:val="left" w:pos="113"/>
      </w:tabs>
      <w:ind w:left="113" w:hanging="113"/>
    </w:pPr>
    <w:rPr>
      <w:sz w:val="18"/>
    </w:rPr>
  </w:style>
  <w:style w:type="character" w:customStyle="1" w:styleId="FunoteZchn">
    <w:name w:val="Fußnote Zchn"/>
    <w:basedOn w:val="FunotentextZchn"/>
    <w:link w:val="Funote"/>
    <w:rsid w:val="00026364"/>
    <w:rPr>
      <w:sz w:val="18"/>
      <w:szCs w:val="20"/>
      <w:lang w:val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507B"/>
    <w:rPr>
      <w:color w:val="605E5C"/>
      <w:shd w:val="clear" w:color="auto" w:fill="E1DFDD"/>
    </w:rPr>
  </w:style>
  <w:style w:type="character" w:customStyle="1" w:styleId="confluence-anchor-link">
    <w:name w:val="confluence-anchor-link"/>
    <w:basedOn w:val="Absatz-Standardschriftart"/>
    <w:rsid w:val="00FA1727"/>
  </w:style>
  <w:style w:type="paragraph" w:customStyle="1" w:styleId="Fuzeile1">
    <w:name w:val="Fußzeile 1"/>
    <w:basedOn w:val="Kopfzeile"/>
    <w:link w:val="Fuzeile1Zchn"/>
    <w:qFormat/>
    <w:rsid w:val="00071BAD"/>
    <w:pPr>
      <w:pBdr>
        <w:bottom w:val="single" w:sz="4" w:space="1" w:color="auto"/>
      </w:pBdr>
    </w:pPr>
    <w:rPr>
      <w:rFonts w:ascii="Arial" w:eastAsiaTheme="minorHAnsi" w:hAnsi="Arial"/>
      <w:color w:val="1F497D" w:themeColor="text2"/>
      <w:sz w:val="20"/>
      <w:lang w:eastAsia="en-US"/>
    </w:rPr>
  </w:style>
  <w:style w:type="character" w:customStyle="1" w:styleId="Fuzeile1Zchn">
    <w:name w:val="Fußzeile 1 Zchn"/>
    <w:basedOn w:val="KopfzeileZchn"/>
    <w:link w:val="Fuzeile1"/>
    <w:rsid w:val="00071BAD"/>
    <w:rPr>
      <w:rFonts w:ascii="Arial" w:eastAsiaTheme="minorHAnsi" w:hAnsi="Arial"/>
      <w:color w:val="1F497D" w:themeColor="text2"/>
      <w:sz w:val="20"/>
      <w:lang w:val="de-DE" w:eastAsia="en-US"/>
    </w:rPr>
  </w:style>
  <w:style w:type="numbering" w:customStyle="1" w:styleId="AktuelleListe1">
    <w:name w:val="Aktuelle Liste1"/>
    <w:uiPriority w:val="99"/>
    <w:rsid w:val="008F64D9"/>
    <w:pPr>
      <w:numPr>
        <w:numId w:val="7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E1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3429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1E2915"/>
            <w:bottom w:val="none" w:sz="0" w:space="0" w:color="auto"/>
            <w:right w:val="none" w:sz="0" w:space="0" w:color="auto"/>
          </w:divBdr>
        </w:div>
        <w:div w:id="41814276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1E2915"/>
            <w:bottom w:val="none" w:sz="0" w:space="0" w:color="auto"/>
            <w:right w:val="none" w:sz="0" w:space="0" w:color="auto"/>
          </w:divBdr>
        </w:div>
        <w:div w:id="1383098035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1E2915"/>
            <w:bottom w:val="none" w:sz="0" w:space="0" w:color="auto"/>
            <w:right w:val="none" w:sz="0" w:space="0" w:color="auto"/>
          </w:divBdr>
        </w:div>
        <w:div w:id="1516768303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1E2915"/>
            <w:bottom w:val="none" w:sz="0" w:space="0" w:color="auto"/>
            <w:right w:val="none" w:sz="0" w:space="0" w:color="auto"/>
          </w:divBdr>
        </w:div>
        <w:div w:id="164530854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1E2915"/>
            <w:bottom w:val="none" w:sz="0" w:space="0" w:color="auto"/>
            <w:right w:val="none" w:sz="0" w:space="0" w:color="auto"/>
          </w:divBdr>
        </w:div>
      </w:divsChild>
    </w:div>
    <w:div w:id="18107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39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</w:divsChild>
    </w:div>
    <w:div w:id="2018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tegration.web.nrw.de/onlineantrag/programm/17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integration.web.nrw.de/onlineantrag/programm/17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customXml" Target="ink/ink2.xm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Wenzel\AppData\Roaming\Microsoft\Templates\Design%20Bericht%20(leer)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12T13:39:42.97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12T13:37:20.33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KiTaPLUS">
      <a:dk1>
        <a:srgbClr val="6B6C6E"/>
      </a:dk1>
      <a:lt1>
        <a:sysClr val="window" lastClr="FFFFFF"/>
      </a:lt1>
      <a:dk2>
        <a:srgbClr val="1F497D"/>
      </a:dk2>
      <a:lt2>
        <a:srgbClr val="EEECE1"/>
      </a:lt2>
      <a:accent1>
        <a:srgbClr val="1AA41B"/>
      </a:accent1>
      <a:accent2>
        <a:srgbClr val="D63333"/>
      </a:accent2>
      <a:accent3>
        <a:srgbClr val="077A07"/>
      </a:accent3>
      <a:accent4>
        <a:srgbClr val="B3B3B3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146D0A105DD440BF8C490A5BFA6D2C" ma:contentTypeVersion="18" ma:contentTypeDescription="Ein neues Dokument erstellen." ma:contentTypeScope="" ma:versionID="b39772098e560317adcbebcb7c8ff51c">
  <xsd:schema xmlns:xsd="http://www.w3.org/2001/XMLSchema" xmlns:xs="http://www.w3.org/2001/XMLSchema" xmlns:p="http://schemas.microsoft.com/office/2006/metadata/properties" xmlns:ns1="http://schemas.microsoft.com/sharepoint/v3" xmlns:ns2="271ca5f0-84cb-4b6e-9b4f-90b946af5809" xmlns:ns3="399b44f0-3234-46c9-af8e-78c8439c83e3" targetNamespace="http://schemas.microsoft.com/office/2006/metadata/properties" ma:root="true" ma:fieldsID="184d7c1e04e8cdc02906c168f61b195a" ns1:_="" ns2:_="" ns3:_="">
    <xsd:import namespace="http://schemas.microsoft.com/sharepoint/v3"/>
    <xsd:import namespace="271ca5f0-84cb-4b6e-9b4f-90b946af5809"/>
    <xsd:import namespace="399b44f0-3234-46c9-af8e-78c8439c8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ca5f0-84cb-4b6e-9b4f-90b946af5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32c89f05-3caf-4e22-94d4-d41a0b49f4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b44f0-3234-46c9-af8e-78c8439c83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3480210-b3fd-4740-889a-62b254316faf}" ma:internalName="TaxCatchAll" ma:showField="CatchAllData" ma:web="399b44f0-3234-46c9-af8e-78c8439c83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99b44f0-3234-46c9-af8e-78c8439c83e3" xsi:nil="true"/>
    <lcf76f155ced4ddcb4097134ff3c332f xmlns="271ca5f0-84cb-4b6e-9b4f-90b946af580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6B14A-A77F-4209-8BA8-73553CC51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A134CD-AC99-40F5-80BE-B234171A4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71ca5f0-84cb-4b6e-9b4f-90b946af5809"/>
    <ds:schemaRef ds:uri="399b44f0-3234-46c9-af8e-78c8439c8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00547-C4A0-49C9-8AFC-692AAEF02E76}">
  <ds:schemaRefs>
    <ds:schemaRef ds:uri="http://purl.org/dc/elements/1.1/"/>
    <ds:schemaRef ds:uri="271ca5f0-84cb-4b6e-9b4f-90b946af5809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399b44f0-3234-46c9-af8e-78c8439c83e3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88A3F71-F579-4216-9E97-A02E652B734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0bc629-24d2-4d73-933a-7176c9fa629b}" enabled="0" method="" siteId="{960bc629-24d2-4d73-933a-7176c9fa62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Design Bericht (leer).dotx</Template>
  <TotalTime>0</TotalTime>
  <Pages>12</Pages>
  <Words>1753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BMS Consulting</dc:creator>
  <cp:keywords/>
  <cp:lastModifiedBy>Benning, Nursel</cp:lastModifiedBy>
  <cp:revision>5</cp:revision>
  <cp:lastPrinted>2024-12-16T08:30:00Z</cp:lastPrinted>
  <dcterms:created xsi:type="dcterms:W3CDTF">2024-12-16T08:20:00Z</dcterms:created>
  <dcterms:modified xsi:type="dcterms:W3CDTF">2024-12-16T08:31:00Z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ContentTypeId">
    <vt:lpwstr>0x010100A6146D0A105DD440BF8C490A5BFA6D2C</vt:lpwstr>
  </property>
  <property fmtid="{D5CDD505-2E9C-101B-9397-08002B2CF9AE}" pid="4" name="AuthorIds_UIVersion_23040">
    <vt:lpwstr>12</vt:lpwstr>
  </property>
  <property fmtid="{D5CDD505-2E9C-101B-9397-08002B2CF9AE}" pid="5" name="MediaServiceImageTags">
    <vt:lpwstr/>
  </property>
</Properties>
</file>